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BA" w:rsidRPr="00B82820" w:rsidRDefault="008A09BA" w:rsidP="008A09B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82820">
        <w:rPr>
          <w:rFonts w:ascii="Times New Roman" w:hAnsi="Times New Roman"/>
          <w:b/>
          <w:sz w:val="24"/>
          <w:szCs w:val="24"/>
        </w:rPr>
        <w:t>Zápis</w:t>
      </w:r>
    </w:p>
    <w:p w:rsidR="008A09BA" w:rsidRDefault="008A09BA" w:rsidP="008A09BA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 xml:space="preserve">ze skupiny pro vyhledávání </w:t>
      </w:r>
      <w:r w:rsidRPr="00207821">
        <w:rPr>
          <w:rFonts w:ascii="Times New Roman" w:hAnsi="Times New Roman"/>
          <w:b/>
          <w:sz w:val="24"/>
          <w:szCs w:val="24"/>
        </w:rPr>
        <w:t>náhradních rodičů</w:t>
      </w:r>
    </w:p>
    <w:p w:rsidR="008A09BA" w:rsidRPr="00B82820" w:rsidRDefault="008A09BA" w:rsidP="008A09BA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konané dne 15. 10. 2014</w:t>
      </w: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Přítomni: viz prezenční listina</w:t>
      </w: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>Informace o projektu Podpora standardizace orgánu sociálně právní ochrany KÚ LK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 rámci projektu budou založeny 3 skupiny – pro rodiny a děti, pobytové služby pro děti a pro vyhledávání nových náhradních rodičů,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činnost skupiny bude navazovat na činnost skupiny pro vyhledávání zájemců o NRP založené v roce 2013,</w:t>
      </w:r>
    </w:p>
    <w:p w:rsidR="008A09BA" w:rsidRPr="00207821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 xml:space="preserve">díky projektu má odbor sociálních věcí k dispozici 2 nové </w:t>
      </w:r>
      <w:r w:rsidRPr="00207821">
        <w:rPr>
          <w:rFonts w:ascii="Times New Roman" w:hAnsi="Times New Roman"/>
          <w:sz w:val="24"/>
          <w:szCs w:val="24"/>
        </w:rPr>
        <w:t>sociální pracovnice a 2 psycholožky pro náhradní rodinnou péči po 0,5 úvazku,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zároveň probíhá práce na zavádění standardů OSPOD,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 xml:space="preserve">projekt by měl </w:t>
      </w:r>
      <w:r w:rsidRPr="00207821">
        <w:rPr>
          <w:rFonts w:ascii="Times New Roman" w:hAnsi="Times New Roman"/>
          <w:sz w:val="24"/>
          <w:szCs w:val="24"/>
        </w:rPr>
        <w:t>v této aktivitě pracovních skupin</w:t>
      </w:r>
      <w:r w:rsidRPr="00B8282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B82820">
        <w:rPr>
          <w:rFonts w:ascii="Times New Roman" w:hAnsi="Times New Roman"/>
          <w:sz w:val="24"/>
          <w:szCs w:val="24"/>
        </w:rPr>
        <w:t>sloužit k </w:t>
      </w:r>
      <w:r w:rsidRPr="00207821">
        <w:rPr>
          <w:rFonts w:ascii="Times New Roman" w:hAnsi="Times New Roman"/>
          <w:sz w:val="24"/>
          <w:szCs w:val="24"/>
        </w:rPr>
        <w:t>nastavení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B82820">
        <w:rPr>
          <w:rFonts w:ascii="Times New Roman" w:hAnsi="Times New Roman"/>
          <w:sz w:val="24"/>
          <w:szCs w:val="24"/>
        </w:rPr>
        <w:t>spolupráce kraje s organizacemi,</w:t>
      </w:r>
      <w:r w:rsidRPr="00B82820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207821">
        <w:rPr>
          <w:rFonts w:ascii="Times New Roman" w:hAnsi="Times New Roman"/>
          <w:sz w:val="24"/>
          <w:szCs w:val="24"/>
        </w:rPr>
        <w:t>jejichž</w:t>
      </w:r>
      <w:r w:rsidR="00207821" w:rsidRPr="00207821">
        <w:rPr>
          <w:rFonts w:ascii="Times New Roman" w:hAnsi="Times New Roman"/>
          <w:sz w:val="24"/>
          <w:szCs w:val="24"/>
        </w:rPr>
        <w:t xml:space="preserve"> cílovou skupinou</w:t>
      </w:r>
      <w:r w:rsidRPr="00207821">
        <w:rPr>
          <w:rFonts w:ascii="Times New Roman" w:hAnsi="Times New Roman"/>
          <w:sz w:val="24"/>
          <w:szCs w:val="24"/>
        </w:rPr>
        <w:t xml:space="preserve"> jsou rodiny a děti,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 rámci projektu budou probíhat skupiny přibližně 1x za 2 měsíce, a to do června 2015; během této doby by měla být nastartována činnost skupiny tak, aby mohla pokračovat i po skončení projektu.</w:t>
      </w: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>Informace k fungování skupiny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činnost skupiny bude zaměřena na problematiku získávání a přípravy náhradních rodičů,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informace o činnosti skupiny budou předávány do poradního sboru LK, sociálního výboru a do ostatních skupin,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pro podporu vážnosti skupiny bude schválen jednací řád a statut skupiny – návrhy obou dokumentů budou zaslány členům skupiny emailem k připomínkování a budou schváleny na dalším setkání skupiny,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zápisy ze skupiny (stejně jako z ostatních skupin) budou zveřejněny na webových stránkách kraje – odkaz bude zaslán e-mailem,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odbor sociálních věcí zpracoval Analýzu pobytových zařízení pro děti, která je aktualizovaná 1x za půl roku – v rámci činnosti skupiny mohou být vzneseny</w:t>
      </w:r>
      <w:r w:rsidR="00207821">
        <w:rPr>
          <w:rFonts w:ascii="Times New Roman" w:hAnsi="Times New Roman"/>
          <w:sz w:val="24"/>
          <w:szCs w:val="24"/>
        </w:rPr>
        <w:t xml:space="preserve"> návrhy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207821">
        <w:rPr>
          <w:rFonts w:ascii="Times New Roman" w:hAnsi="Times New Roman"/>
          <w:sz w:val="24"/>
          <w:szCs w:val="24"/>
        </w:rPr>
        <w:t>na případné změny nebo doplnění obsahu analýzy tak, aby výstupy analýzy byly konkrétně využitelné.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8A09BA" w:rsidRPr="00B82820" w:rsidRDefault="008A09BA" w:rsidP="008A09BA">
      <w:pPr>
        <w:ind w:left="0" w:firstLine="0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>Očekávání a role účastníků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společné prosazování cílů,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příprava pěstounů,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dostatečné informování zájemců o pěstounskou péči (neúspěšných),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 xml:space="preserve">propagace </w:t>
      </w:r>
      <w:r w:rsidRPr="00207821">
        <w:rPr>
          <w:rFonts w:ascii="Times New Roman" w:hAnsi="Times New Roman"/>
          <w:sz w:val="24"/>
          <w:szCs w:val="24"/>
        </w:rPr>
        <w:t>náhradního rodičovství</w:t>
      </w:r>
      <w:r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B82820">
        <w:rPr>
          <w:rFonts w:ascii="Times New Roman" w:hAnsi="Times New Roman"/>
          <w:sz w:val="24"/>
          <w:szCs w:val="24"/>
        </w:rPr>
        <w:t>(koordinace a financování),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předávání informací o přechodných rodinách,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přenos informací (organizace – KÚ – jiné skupiny, …),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zpětná vazba,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sdílení zkušeností, problémů,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vize, koncepce pěstounské péče (data, fakta),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kompetence organizace v procesu přípravy pěstounů,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jasná pravidla práce skupiny,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vznik dotačního fondu,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pěstounská příbuzenská péče,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jak bude fungovat skupina,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nové informace.</w:t>
      </w: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  <w:u w:val="single"/>
        </w:rPr>
      </w:pPr>
      <w:r w:rsidRPr="00B82820">
        <w:rPr>
          <w:rFonts w:ascii="Times New Roman" w:hAnsi="Times New Roman"/>
          <w:sz w:val="24"/>
          <w:szCs w:val="24"/>
          <w:u w:val="single"/>
        </w:rPr>
        <w:t>Na základě diskuse k očekáváním: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byla zodpovězena otázka kompetencí organizace v procesu přípravy pěstounů – je potřeba to ošetřit ve standardech organizace nebo v jiných vnitřních pravidlech,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vyplynula potřeba informování o procesu výběru a přípravy zájemců o NRP,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bylo upřesněno, že pravidla práce skupiny vytvoří skupina prostřednictvím jednacího řádu a statutu,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vyplynulo, že koncepce získávání zájemců o NRP by měla být jedním z cílů práce skupiny,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vyplynulo, že by bylo přínosné pozvat zástupce odboru školství, aby informoval o otázce transformace zařízení pro děti, aby bylo jasné, jaký bude vývoj v této věci s ohledem na získávání zájemců o NRP,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bylo zjištěno, že aby bylo možné se blíže věnovat otázce získávání nových zájemců o NRP, je potřeba zajistit zlepšení komunikace mezi dotčenými subjekty. Proto by jedním z cílů skupiny mělo být, aby zájemci o NRP dostávali stejné informace o NRP, a to všemi možnými informačními kanály.</w:t>
      </w:r>
    </w:p>
    <w:p w:rsidR="008A09BA" w:rsidRPr="00B82820" w:rsidRDefault="008A09BA" w:rsidP="008A09BA">
      <w:pPr>
        <w:ind w:left="0" w:firstLine="0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>Seznámení s dokumentem „Počty nahlášených dětí pro účely jednání Pracovní skupiny pro vyhledávání náhradních rodičů na KÚ LK dne 15. 10. 2014.“</w:t>
      </w:r>
    </w:p>
    <w:p w:rsidR="008A09BA" w:rsidRPr="00B82820" w:rsidRDefault="008A09BA" w:rsidP="008A09BA">
      <w:pPr>
        <w:ind w:left="0" w:firstLine="0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>Závěr, úkoly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 xml:space="preserve">informování o procesu </w:t>
      </w:r>
      <w:r>
        <w:rPr>
          <w:rFonts w:ascii="Times New Roman" w:hAnsi="Times New Roman"/>
          <w:sz w:val="24"/>
          <w:szCs w:val="24"/>
        </w:rPr>
        <w:t xml:space="preserve">odborného posouzení žadatelů o zařazení do evidence včetně </w:t>
      </w:r>
      <w:r w:rsidRPr="00B82820">
        <w:rPr>
          <w:rFonts w:ascii="Times New Roman" w:hAnsi="Times New Roman"/>
          <w:sz w:val="24"/>
          <w:szCs w:val="24"/>
        </w:rPr>
        <w:t xml:space="preserve">přípravy </w:t>
      </w:r>
      <w:r>
        <w:rPr>
          <w:rFonts w:ascii="Times New Roman" w:hAnsi="Times New Roman"/>
          <w:sz w:val="24"/>
          <w:szCs w:val="24"/>
        </w:rPr>
        <w:t>k přijetí dítěte do rodiny</w:t>
      </w:r>
      <w:r w:rsidR="00207821">
        <w:rPr>
          <w:rFonts w:ascii="Times New Roman" w:hAnsi="Times New Roman"/>
          <w:sz w:val="24"/>
          <w:szCs w:val="24"/>
        </w:rPr>
        <w:t xml:space="preserve"> </w:t>
      </w:r>
      <w:r w:rsidRPr="00B82820">
        <w:rPr>
          <w:rFonts w:ascii="Times New Roman" w:hAnsi="Times New Roman"/>
          <w:sz w:val="24"/>
          <w:szCs w:val="24"/>
        </w:rPr>
        <w:t>– zajistí Bc. Navrátilová,</w:t>
      </w:r>
    </w:p>
    <w:p w:rsidR="008A09BA" w:rsidRPr="00B82820" w:rsidRDefault="008A09BA" w:rsidP="008A09BA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připomínkování jednacího řádu a st</w:t>
      </w:r>
      <w:r>
        <w:rPr>
          <w:rFonts w:ascii="Times New Roman" w:hAnsi="Times New Roman"/>
          <w:sz w:val="24"/>
          <w:szCs w:val="24"/>
        </w:rPr>
        <w:t>atutu – všichni členové skupiny.</w:t>
      </w:r>
    </w:p>
    <w:p w:rsidR="008A09BA" w:rsidRPr="00B82820" w:rsidRDefault="008A09BA" w:rsidP="008A09BA">
      <w:pPr>
        <w:pStyle w:val="Odstavecseseznamem"/>
        <w:ind w:firstLine="0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Zapsala: Lucie Fenklová</w:t>
      </w:r>
    </w:p>
    <w:p w:rsidR="00456D50" w:rsidRPr="00FC2B41" w:rsidRDefault="00456D50" w:rsidP="00FC2B41"/>
    <w:sectPr w:rsidR="00456D50" w:rsidRPr="00FC2B41" w:rsidSect="00A8048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991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C55" w:rsidRDefault="00ED1C55">
      <w:r>
        <w:separator/>
      </w:r>
    </w:p>
  </w:endnote>
  <w:endnote w:type="continuationSeparator" w:id="0">
    <w:p w:rsidR="00ED1C55" w:rsidRDefault="00ED1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B" w:rsidRDefault="00D92287" w:rsidP="00544ED8">
    <w:pPr>
      <w:pStyle w:val="Zpat"/>
      <w:jc w:val="center"/>
      <w:rPr>
        <w:i/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69214</wp:posOffset>
              </wp:positionV>
              <wp:extent cx="6172200" cy="0"/>
              <wp:effectExtent l="0" t="0" r="19050" b="19050"/>
              <wp:wrapNone/>
              <wp:docPr id="1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45pt" to="48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z4FA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" strokecolor="gray"/>
          </w:pict>
        </mc:Fallback>
      </mc:AlternateContent>
    </w:r>
  </w:p>
  <w:p w:rsidR="006E287B" w:rsidRDefault="006E287B" w:rsidP="00544ED8">
    <w:pPr>
      <w:pStyle w:val="Zpat"/>
      <w:rPr>
        <w:i/>
        <w:sz w:val="20"/>
        <w:szCs w:val="20"/>
      </w:rPr>
    </w:pPr>
    <w:r w:rsidRPr="007029C9">
      <w:rPr>
        <w:i/>
        <w:sz w:val="20"/>
        <w:szCs w:val="20"/>
      </w:rPr>
      <w:t xml:space="preserve">Projekt: </w:t>
    </w:r>
  </w:p>
  <w:p w:rsidR="009033C7" w:rsidRDefault="009033C7" w:rsidP="00544ED8">
    <w:pPr>
      <w:pStyle w:val="Zpat"/>
      <w:rPr>
        <w:i/>
        <w:sz w:val="18"/>
        <w:szCs w:val="18"/>
      </w:rPr>
    </w:pPr>
    <w:r>
      <w:rPr>
        <w:i/>
      </w:rPr>
      <w:t>„</w:t>
    </w:r>
    <w:r w:rsidRPr="009033C7">
      <w:rPr>
        <w:i/>
        <w:sz w:val="18"/>
        <w:szCs w:val="18"/>
      </w:rPr>
      <w:t>Podpora standardizace orgánu sociálně právní ochrany Krajského úřadu Libereckého kraje“</w:t>
    </w:r>
    <w:r w:rsidRPr="00484929">
      <w:rPr>
        <w:i/>
        <w:sz w:val="18"/>
        <w:szCs w:val="18"/>
      </w:rPr>
      <w:t xml:space="preserve">, </w:t>
    </w:r>
    <w:r>
      <w:rPr>
        <w:i/>
        <w:sz w:val="18"/>
        <w:szCs w:val="18"/>
      </w:rPr>
      <w:t xml:space="preserve">reg. č.: </w:t>
    </w:r>
    <w:r w:rsidRPr="00484929">
      <w:rPr>
        <w:i/>
        <w:sz w:val="18"/>
        <w:szCs w:val="18"/>
      </w:rPr>
      <w:t>CZ.1.04/3.1.03/C2.00010</w:t>
    </w:r>
  </w:p>
  <w:p w:rsidR="006E287B" w:rsidRPr="00366483" w:rsidRDefault="006E287B" w:rsidP="00366483">
    <w:pPr>
      <w:pStyle w:val="Zpat"/>
      <w:rPr>
        <w:i/>
        <w:sz w:val="16"/>
        <w:szCs w:val="16"/>
      </w:rPr>
    </w:pPr>
    <w:r w:rsidRPr="007029C9">
      <w:rPr>
        <w:i/>
        <w:sz w:val="16"/>
        <w:szCs w:val="16"/>
      </w:rPr>
      <w:t xml:space="preserve">Projekt je financován z Evropského sociálního fondu prostřednictvím Operačního programu Lidské zdroje a zaměstnanost a ze státního rozpočtu </w:t>
    </w:r>
    <w:r>
      <w:rPr>
        <w:i/>
        <w:sz w:val="16"/>
        <w:szCs w:val="16"/>
      </w:rPr>
      <w:t>ČR.</w:t>
    </w:r>
  </w:p>
  <w:p w:rsidR="006E287B" w:rsidRDefault="006E287B" w:rsidP="006F2DF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B" w:rsidRDefault="00D92287" w:rsidP="005718D3">
    <w:pPr>
      <w:pStyle w:val="Zpat"/>
      <w:rPr>
        <w:i/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34924</wp:posOffset>
              </wp:positionV>
              <wp:extent cx="6172200" cy="0"/>
              <wp:effectExtent l="0" t="0" r="19050" b="19050"/>
              <wp:wrapNone/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75pt" to="48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" strokecolor="gray"/>
          </w:pict>
        </mc:Fallback>
      </mc:AlternateContent>
    </w:r>
  </w:p>
  <w:p w:rsidR="006E287B" w:rsidRDefault="006E287B" w:rsidP="005718D3">
    <w:pPr>
      <w:pStyle w:val="Zpat"/>
      <w:rPr>
        <w:i/>
        <w:sz w:val="20"/>
        <w:szCs w:val="20"/>
      </w:rPr>
    </w:pPr>
    <w:r w:rsidRPr="007029C9">
      <w:rPr>
        <w:i/>
        <w:sz w:val="20"/>
        <w:szCs w:val="20"/>
      </w:rPr>
      <w:t xml:space="preserve">Projekt: </w:t>
    </w:r>
  </w:p>
  <w:p w:rsidR="009033C7" w:rsidRPr="00484929" w:rsidRDefault="009033C7" w:rsidP="009033C7">
    <w:pPr>
      <w:pStyle w:val="Zpat"/>
      <w:rPr>
        <w:i/>
      </w:rPr>
    </w:pPr>
    <w:r>
      <w:rPr>
        <w:i/>
      </w:rPr>
      <w:t>„</w:t>
    </w:r>
    <w:r w:rsidRPr="009033C7">
      <w:rPr>
        <w:i/>
        <w:sz w:val="18"/>
        <w:szCs w:val="18"/>
      </w:rPr>
      <w:t>Podpora standardizace orgánu sociálně právní ochrany Krajského úřadu Libereckého kraje“</w:t>
    </w:r>
    <w:r w:rsidRPr="00484929">
      <w:rPr>
        <w:i/>
        <w:sz w:val="18"/>
        <w:szCs w:val="18"/>
      </w:rPr>
      <w:t xml:space="preserve">, </w:t>
    </w:r>
    <w:r>
      <w:rPr>
        <w:i/>
        <w:sz w:val="18"/>
        <w:szCs w:val="18"/>
      </w:rPr>
      <w:t xml:space="preserve">reg. č.: </w:t>
    </w:r>
    <w:r w:rsidRPr="00484929">
      <w:rPr>
        <w:i/>
        <w:sz w:val="18"/>
        <w:szCs w:val="18"/>
      </w:rPr>
      <w:t>CZ.1.04/3.1.03/C2.00010</w:t>
    </w:r>
  </w:p>
  <w:p w:rsidR="006E287B" w:rsidRPr="00A80486" w:rsidRDefault="006E287B" w:rsidP="00A80486">
    <w:pPr>
      <w:pStyle w:val="Zpat"/>
      <w:rPr>
        <w:i/>
        <w:sz w:val="16"/>
        <w:szCs w:val="16"/>
      </w:rPr>
    </w:pPr>
    <w:r w:rsidRPr="007029C9">
      <w:rPr>
        <w:i/>
        <w:sz w:val="16"/>
        <w:szCs w:val="16"/>
      </w:rPr>
      <w:t xml:space="preserve">Projekt je financován z Evropského sociálního fondu prostřednictvím Operačního programu Lidské zdroje a zaměstnanost a ze státního rozpočtu </w:t>
    </w:r>
    <w:r>
      <w:rPr>
        <w:i/>
        <w:sz w:val="16"/>
        <w:szCs w:val="16"/>
      </w:rPr>
      <w:t>ČR.</w:t>
    </w:r>
  </w:p>
  <w:p w:rsidR="006E287B" w:rsidRDefault="006E287B" w:rsidP="001C30B0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C55" w:rsidRDefault="00ED1C55">
      <w:r>
        <w:separator/>
      </w:r>
    </w:p>
  </w:footnote>
  <w:footnote w:type="continuationSeparator" w:id="0">
    <w:p w:rsidR="00ED1C55" w:rsidRDefault="00ED1C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B" w:rsidRDefault="00D92287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-144780</wp:posOffset>
              </wp:positionV>
              <wp:extent cx="6182360" cy="518160"/>
              <wp:effectExtent l="0" t="0" r="8890" b="0"/>
              <wp:wrapNone/>
              <wp:docPr id="5" name="Skupin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2360" cy="518160"/>
                        <a:chOff x="799" y="2839"/>
                        <a:chExt cx="9736" cy="816"/>
                      </a:xfrm>
                    </wpg:grpSpPr>
                    <pic:pic xmlns:pic="http://schemas.openxmlformats.org/drawingml/2006/picture">
                      <pic:nvPicPr>
                        <pic:cNvPr id="6" name="Picture 2" descr="logo projektu bez Libereckého  kraje - barevn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5902"/>
                        <a:stretch>
                          <a:fillRect/>
                        </a:stretch>
                      </pic:blipFill>
                      <pic:spPr bwMode="auto">
                        <a:xfrm>
                          <a:off x="799" y="2884"/>
                          <a:ext cx="5588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 descr="Logo_bar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2922"/>
                          <a:ext cx="1757" cy="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esf_eu_oplzz_Červenápodpora_horizo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14"/>
                        <a:stretch>
                          <a:fillRect/>
                        </a:stretch>
                      </pic:blipFill>
                      <pic:spPr bwMode="auto">
                        <a:xfrm>
                          <a:off x="8585" y="2839"/>
                          <a:ext cx="1950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5" o:spid="_x0000_s1026" style="position:absolute;margin-left:-.2pt;margin-top:-11.4pt;width:486.8pt;height:40.8pt;z-index:251659264" coordorigin="799,2839" coordsize="97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E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BAQEBAQEBAQEBAQEBAQEBAQEB&#10;AQEBAQEBAQEBAQEBAQEBAQEBAQEBAQEBAgICAgICAgICAgIDAwMDAwMDAwMD/8AAFAgA6QjoBAER&#10;AAIRAAMRAAQRAP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gt2f8kvjr0lVUlD3P350t1HW1&#10;6q9DSdn9p7G2DVVqMrurUlPuvO4mWpVljYgoGBCn+h9oDd/a/VvX00NPv3srYGyKipAang3fvHbu&#10;2pqhSGYGGLM5GieUEKSNIPAPv3uLUV1DSECqrKWmLfQVFRDCT/rCR1v7WWwezetu1sHHufq7sHY/&#10;ZO2pvF4tw7B3Zgd44OXzQpUQ+PLbdr8jQP5YJFdbSHUjAjg39v22t3bU3pjly+ztz7e3ZiX0aMpt&#10;rNY3O45/Iiyx6a3F1NVTNrjYMLNypBHHv3vLDUQVKeSnmhnjP0eGRJUN+f1IzL9Pa39qH373l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projektu bez Libereckého  kraje - barevné" style="position:absolute;left:799;top:2884;width:55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0QDBAAAA2gAAAA8AAABkcnMvZG93bnJldi54bWxEj0FrAjEUhO8F/0N4Qm81a6FLWY0ioui1&#10;toLH5+a5Wdy8LEnqRn99Uyj0OMzMN8x8mWwnbuRD61jBdFKAIK6dbrlR8PW5fXkHESKyxs4xKbhT&#10;gOVi9DTHSruBP+h2iI3IEA4VKjAx9pWUoTZkMUxcT5y9i/MWY5a+kdrjkOG2k69FUUqLLecFgz2t&#10;DdXXw7dVkOTjbfBysG15DqY+7jbpeLoq9TxOqxmISCn+h//ae62ghN8r+Qb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G0QDBAAAA2gAAAA8AAAAAAAAAAAAAAAAAnwIA&#10;AGRycy9kb3ducmV2LnhtbFBLBQYAAAAABAAEAPcAAACNAwAAAAA=&#10;">
                <v:imagedata r:id="rId4" o:title="logo projektu bez Libereckého  kraje - barevné" cropright="16975f"/>
              </v:shape>
              <v:shape id="Picture 3" o:spid="_x0000_s1028" type="#_x0000_t75" alt="Logo_barev_rgb" style="position:absolute;left:6577;top:2922;width:175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qzbEAAAA2gAAAA8AAABkcnMvZG93bnJldi54bWxEj0FrwkAUhO8F/8PyhN6ajYK1pm6CFiwF&#10;T7WlenxkX5OQ3bcxu9X4792C4HGYmW+YZTFYI07U+8axgkmSgiAunW64UvD9tXl6AeEDskbjmBRc&#10;yEORjx6WmGl35k867UIlIoR9hgrqELpMSl/WZNEnriOO3q/rLYYo+0rqHs8Rbo2cpumztNhwXKix&#10;o7eaynb3ZxW08nDcv7fmZz3dby/l3M1mZtMp9TgeVq8gAg3hHr61P7SCBfxfiT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IqzbEAAAA2gAAAA8AAAAAAAAAAAAAAAAA&#10;nwIAAGRycy9kb3ducmV2LnhtbFBLBQYAAAAABAAEAPcAAACQAwAAAAA=&#10;">
                <v:imagedata r:id="rId5" o:title="Logo_barev_rgb"/>
              </v:shape>
              <v:shape id="Picture 4" o:spid="_x0000_s1029" type="#_x0000_t75" alt="esf_eu_oplzz_Červenápodpora_horizont_CMYK" style="position:absolute;left:8585;top:2839;width:195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6ifDAAAA2wAAAA8AAABkcnMvZG93bnJldi54bWxEj0FvwjAMhe+T+A+RkXYbKTugqSMgQAyG&#10;tAvtxNk0po1onKoJ0P37+TBpN1vv+b3P8+XgW3WnPrrABqaTDBRxFazj2sB3+fHyBiomZIttYDLw&#10;QxGWi9HTHHMbHnyke5FqJSEcczTQpNTlWseqIY9xEjpi0S6h95hk7Wtte3xIuG/1a5bNtEfH0tBg&#10;R5uGqmtx8wYORbV2ZXZ2h6/Ldrc/FVQekYx5Hg+rd1CJhvRv/rv+tIIv9PKLDK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TqJ8MAAADbAAAADwAAAAAAAAAAAAAAAACf&#10;AgAAZHJzL2Rvd25yZXYueG1sUEsFBgAAAAAEAAQA9wAAAI8DAAAAAA==&#10;">
                <v:imagedata r:id="rId6" o:title="esf_eu_oplzz_Červenápodpora_horizont_CMYK" cropleft="49227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86" w:rsidRDefault="00D92287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-128270</wp:posOffset>
              </wp:positionV>
              <wp:extent cx="6182360" cy="518160"/>
              <wp:effectExtent l="0" t="0" r="889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2360" cy="518160"/>
                        <a:chOff x="799" y="2839"/>
                        <a:chExt cx="9736" cy="816"/>
                      </a:xfrm>
                    </wpg:grpSpPr>
                    <pic:pic xmlns:pic="http://schemas.openxmlformats.org/drawingml/2006/picture">
                      <pic:nvPicPr>
                        <pic:cNvPr id="2" name="Picture 2" descr="logo projektu bez Libereckého  kraje - barevn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5902"/>
                        <a:stretch>
                          <a:fillRect/>
                        </a:stretch>
                      </pic:blipFill>
                      <pic:spPr bwMode="auto">
                        <a:xfrm>
                          <a:off x="799" y="2884"/>
                          <a:ext cx="5588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_bar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2922"/>
                          <a:ext cx="1757" cy="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sf_eu_oplzz_Červenápodpora_horizo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14"/>
                        <a:stretch>
                          <a:fillRect/>
                        </a:stretch>
                      </pic:blipFill>
                      <pic:spPr bwMode="auto">
                        <a:xfrm>
                          <a:off x="8585" y="2839"/>
                          <a:ext cx="1950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26" style="position:absolute;margin-left:-.45pt;margin-top:-10.1pt;width:486.8pt;height:40.8pt;z-index:251658240" coordorigin="799,2839" coordsize="97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BCyit2c&#10;MAYAnDAGABUAAABkcnMvbWVkaWEvaW1hZ2UzLmpwZWf/2P/tACxQaG90b3Nob3AgMy4wADhCSU0D&#10;7QAAAAAAEAEsAAAAAQABASwAAAABAAH/4TWY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gtMDgtMjlUMDk6Mzc6NDkrMDI6MDA8L3hhcDpDcmVhdGVEYXRlPgogICAgICAgICA8&#10;eGFwOk1vZGlmeURhdGU+MjAwOC0wOC0yOVQwNzozNzo1MFo8L3hhcDpNb2RpZnlEYXRlPgogICAg&#10;ICAgICA8eGFwOk1ldGFkYXRhRGF0ZT4yMDA4LTA4LTI5VDA5OjM3OjQ5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jg8L3hhcEdJbWc6aGVpZ2h0PgogICAgICAgICAgICAg&#10;ICAgICA8eGFwR0ltZzpmb3JtYXQ+SlBFRzwveGFwR0ltZzpmb3JtYXQ+CiAgICAgICAgICAgICAg&#10;ICAgIDx4Y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E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QEBAQEBAQEBAQEBAQEBAQEB&#10;AQEBAQEBAQEBAQEBAQEBAgICAgICAgICAgIDAwMDAwMDAwMD/8AAFAgA6QjoBAERAAIRAAMRAAQR&#10;AP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gt2f8kvjr0lVUlD3P350t1HW16q9DSdn9p7G2&#10;DVVqMrurUlPuvO4mWpVljYgoGBCn+h9oDd/a/VvX00NPv3srYGyKipAang3fvHbu2pqhSGYGGLM5&#10;GieUEKSNIPAPv3uLUV1DSECqrKWmLfQVFRDCT/rCR1v7WWwezetu1sHHufq7sHY/ZO2pvF4tw7B3&#10;Zgd44OXzQpUQ+PLbdr8jQP5YJFdbSHUjAjg39v22t3bU3pjly+ztz7e3ZiX0aMptrNY3O45/Iiyx&#10;6a3F1NVTNrjYMLNypBHHv3vLDUQVKeSnmhnjP0eGRJUN+f1IzL9Pa39qH373l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projektu bez Libereckého  kraje - barevné" style="position:absolute;left:799;top:2884;width:55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1wPBAAAA2gAAAA8AAABkcnMvZG93bnJldi54bWxEj0FrAjEUhO9C/0N4hd40W6Eiq3ERqbTX&#10;WgWPz81zs+zmZUmim/bXN4VCj8PMfMOsq2R7cScfWscKnmcFCOLa6ZYbBcfP/XQJIkRkjb1jUvBF&#10;AarNw2SNpXYjf9D9EBuRIRxKVGBiHEopQ23IYpi5gTh7V+ctxix9I7XHMcNtL+dFsZAWW84LBgfa&#10;Gaq7w80qSPL7ZfRytO3iEkx9entNp3On1NNj2q5ARErxP/zXftcK5vB7Jd8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91wPBAAAA2gAAAA8AAAAAAAAAAAAAAAAAnwIA&#10;AGRycy9kb3ducmV2LnhtbFBLBQYAAAAABAAEAPcAAACNAwAAAAA=&#10;">
                <v:imagedata r:id="rId4" o:title="logo projektu bez Libereckého  kraje - barevné" cropright="16975f"/>
              </v:shape>
              <v:shape id="Picture 3" o:spid="_x0000_s1028" type="#_x0000_t75" alt="Logo_barev_rgb" style="position:absolute;left:6577;top:2922;width:175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nNzEAAAA2gAAAA8AAABkcnMvZG93bnJldi54bWxEj0FrwkAUhO8F/8PyhN6ajRZbSd0ELShC&#10;T9pSPT6yr0nI7tuY3Wr8912h4HGYmW+YRTFYI87U+8axgkmSgiAunW64UvD1uX6ag/ABWaNxTAqu&#10;5KHIRw8LzLS78I7O+1CJCGGfoYI6hC6T0pc1WfSJ64ij9+N6iyHKvpK6x0uEWyOnafoiLTYcF2rs&#10;6L2mst3/WgWtPJ4Om9Z8r6aHj2v56mYzs+6UehwPyzcQgYZwD/+3t1rBM9yuxBs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gnNzEAAAA2gAAAA8AAAAAAAAAAAAAAAAA&#10;nwIAAGRycy9kb3ducmV2LnhtbFBLBQYAAAAABAAEAPcAAACQAwAAAAA=&#10;">
                <v:imagedata r:id="rId5" o:title="Logo_barev_rgb"/>
              </v:shape>
              <v:shape id="Picture 4" o:spid="_x0000_s1029" type="#_x0000_t75" alt="esf_eu_oplzz_Červenápodpora_horizont_CMYK" style="position:absolute;left:8585;top:2839;width:195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+kPCAAAA2gAAAA8AAABkcnMvZG93bnJldi54bWxEj0FrwkAUhO+C/2F5Qm+6sYhIdJVWWqvg&#10;JYl4fs0+k6XZtyG71fjv3ULB4zAz3zCrTW8bcaXOG8cKppMEBHHptOFKwan4HC9A+ICssXFMCu7k&#10;YbMeDlaYanfjjK55qESEsE9RQR1Cm0rpy5os+olriaN3cZ3FEGVXSd3hLcJtI1+TZC4tGo4LNba0&#10;ran8yX+tgkNevpsi+TaH4+Vj93XOqciQlHoZ9W9LEIH68Az/t/dawQz+rsQb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/pDwgAAANoAAAAPAAAAAAAAAAAAAAAAAJ8C&#10;AABkcnMvZG93bnJldi54bWxQSwUGAAAAAAQABAD3AAAAjgMAAAAA&#10;">
                <v:imagedata r:id="rId6" o:title="esf_eu_oplzz_Červenápodpora_horizont_CMYK" cropleft="4922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169"/>
    <w:multiLevelType w:val="hybridMultilevel"/>
    <w:tmpl w:val="F202BAA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5666F"/>
    <w:multiLevelType w:val="multilevel"/>
    <w:tmpl w:val="019C0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3A213A"/>
    <w:multiLevelType w:val="hybridMultilevel"/>
    <w:tmpl w:val="90DCBDBA"/>
    <w:lvl w:ilvl="0" w:tplc="08E4775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7F6182"/>
    <w:multiLevelType w:val="hybridMultilevel"/>
    <w:tmpl w:val="F7B223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682F8E"/>
    <w:multiLevelType w:val="hybridMultilevel"/>
    <w:tmpl w:val="168A08B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13B73C7"/>
    <w:multiLevelType w:val="hybridMultilevel"/>
    <w:tmpl w:val="40149232"/>
    <w:lvl w:ilvl="0" w:tplc="C98232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B2A87"/>
    <w:multiLevelType w:val="hybridMultilevel"/>
    <w:tmpl w:val="68445B4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C37F23"/>
    <w:multiLevelType w:val="hybridMultilevel"/>
    <w:tmpl w:val="31F887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5F693D"/>
    <w:multiLevelType w:val="hybridMultilevel"/>
    <w:tmpl w:val="124C6606"/>
    <w:lvl w:ilvl="0" w:tplc="12D4A6FE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544C4"/>
    <w:multiLevelType w:val="hybridMultilevel"/>
    <w:tmpl w:val="C108E354"/>
    <w:lvl w:ilvl="0" w:tplc="040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0">
    <w:nsid w:val="6BDA4CD5"/>
    <w:multiLevelType w:val="hybridMultilevel"/>
    <w:tmpl w:val="39EECF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93CAF"/>
    <w:multiLevelType w:val="hybridMultilevel"/>
    <w:tmpl w:val="7B5CD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10"/>
  </w:num>
  <w:num w:numId="6">
    <w:abstractNumId w:val="9"/>
  </w:num>
  <w:num w:numId="7">
    <w:abstractNumId w:val="2"/>
  </w:num>
  <w:num w:numId="8">
    <w:abstractNumId w:val="6"/>
  </w:num>
  <w:num w:numId="9">
    <w:abstractNumId w:val="11"/>
  </w:num>
  <w:num w:numId="10">
    <w:abstractNumId w:val="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821"/>
    <w:rsid w:val="0001771A"/>
    <w:rsid w:val="00022820"/>
    <w:rsid w:val="00022FD5"/>
    <w:rsid w:val="00024627"/>
    <w:rsid w:val="0002659E"/>
    <w:rsid w:val="00026666"/>
    <w:rsid w:val="00026F3A"/>
    <w:rsid w:val="000458A4"/>
    <w:rsid w:val="000460CD"/>
    <w:rsid w:val="00057A08"/>
    <w:rsid w:val="000661DD"/>
    <w:rsid w:val="000713B9"/>
    <w:rsid w:val="00095D5F"/>
    <w:rsid w:val="00096E4C"/>
    <w:rsid w:val="00097194"/>
    <w:rsid w:val="000A06AD"/>
    <w:rsid w:val="000A59E6"/>
    <w:rsid w:val="000B5735"/>
    <w:rsid w:val="000C778A"/>
    <w:rsid w:val="000D1E77"/>
    <w:rsid w:val="000D4ACC"/>
    <w:rsid w:val="000D5E88"/>
    <w:rsid w:val="000D6914"/>
    <w:rsid w:val="000E073F"/>
    <w:rsid w:val="000F2618"/>
    <w:rsid w:val="000F7FE0"/>
    <w:rsid w:val="00101424"/>
    <w:rsid w:val="00102DBD"/>
    <w:rsid w:val="00103C8B"/>
    <w:rsid w:val="00110B8F"/>
    <w:rsid w:val="00114FCF"/>
    <w:rsid w:val="00121AF2"/>
    <w:rsid w:val="001314B7"/>
    <w:rsid w:val="00134B23"/>
    <w:rsid w:val="00141F60"/>
    <w:rsid w:val="001439FA"/>
    <w:rsid w:val="00144AE3"/>
    <w:rsid w:val="00146021"/>
    <w:rsid w:val="001500BA"/>
    <w:rsid w:val="001502E1"/>
    <w:rsid w:val="00164381"/>
    <w:rsid w:val="001669FC"/>
    <w:rsid w:val="00166CAC"/>
    <w:rsid w:val="001749AD"/>
    <w:rsid w:val="001750D3"/>
    <w:rsid w:val="001759C2"/>
    <w:rsid w:val="00176A4C"/>
    <w:rsid w:val="001849DE"/>
    <w:rsid w:val="001925C4"/>
    <w:rsid w:val="00192D91"/>
    <w:rsid w:val="00195680"/>
    <w:rsid w:val="00196710"/>
    <w:rsid w:val="001A5F40"/>
    <w:rsid w:val="001B38D7"/>
    <w:rsid w:val="001B5D62"/>
    <w:rsid w:val="001B6F18"/>
    <w:rsid w:val="001C30B0"/>
    <w:rsid w:val="001C57FA"/>
    <w:rsid w:val="001C6BDB"/>
    <w:rsid w:val="001C763F"/>
    <w:rsid w:val="001D3A60"/>
    <w:rsid w:val="001D6691"/>
    <w:rsid w:val="001E0B91"/>
    <w:rsid w:val="001E2646"/>
    <w:rsid w:val="001F45FF"/>
    <w:rsid w:val="001F7FDF"/>
    <w:rsid w:val="002011C4"/>
    <w:rsid w:val="002017AE"/>
    <w:rsid w:val="002027C5"/>
    <w:rsid w:val="00204ECD"/>
    <w:rsid w:val="00207821"/>
    <w:rsid w:val="002253D6"/>
    <w:rsid w:val="00233693"/>
    <w:rsid w:val="00236F49"/>
    <w:rsid w:val="0023799D"/>
    <w:rsid w:val="002439CB"/>
    <w:rsid w:val="00247AD6"/>
    <w:rsid w:val="00247FCA"/>
    <w:rsid w:val="00250A6A"/>
    <w:rsid w:val="00250A7A"/>
    <w:rsid w:val="00252240"/>
    <w:rsid w:val="00264479"/>
    <w:rsid w:val="0027628A"/>
    <w:rsid w:val="00283C32"/>
    <w:rsid w:val="00291322"/>
    <w:rsid w:val="002A3094"/>
    <w:rsid w:val="002A5112"/>
    <w:rsid w:val="002B1A38"/>
    <w:rsid w:val="002B5D50"/>
    <w:rsid w:val="002C3358"/>
    <w:rsid w:val="002C6A65"/>
    <w:rsid w:val="002D1212"/>
    <w:rsid w:val="002D558E"/>
    <w:rsid w:val="002E374C"/>
    <w:rsid w:val="002E3DB7"/>
    <w:rsid w:val="002E4593"/>
    <w:rsid w:val="002E4DF8"/>
    <w:rsid w:val="002E6844"/>
    <w:rsid w:val="002F0AA9"/>
    <w:rsid w:val="002F22CB"/>
    <w:rsid w:val="002F610A"/>
    <w:rsid w:val="00301D50"/>
    <w:rsid w:val="00302E6B"/>
    <w:rsid w:val="00304241"/>
    <w:rsid w:val="0030687B"/>
    <w:rsid w:val="00313287"/>
    <w:rsid w:val="00313C3D"/>
    <w:rsid w:val="00315AF3"/>
    <w:rsid w:val="00316CC1"/>
    <w:rsid w:val="00317D17"/>
    <w:rsid w:val="00320212"/>
    <w:rsid w:val="00322DD7"/>
    <w:rsid w:val="00324665"/>
    <w:rsid w:val="0034161C"/>
    <w:rsid w:val="003505C3"/>
    <w:rsid w:val="00366483"/>
    <w:rsid w:val="0036701F"/>
    <w:rsid w:val="00371542"/>
    <w:rsid w:val="003749C8"/>
    <w:rsid w:val="003819D0"/>
    <w:rsid w:val="00383C8F"/>
    <w:rsid w:val="00384FC8"/>
    <w:rsid w:val="00387CE1"/>
    <w:rsid w:val="00392477"/>
    <w:rsid w:val="003A281B"/>
    <w:rsid w:val="003A593B"/>
    <w:rsid w:val="003A5ABF"/>
    <w:rsid w:val="003B25BB"/>
    <w:rsid w:val="003B3AB2"/>
    <w:rsid w:val="003B4CA0"/>
    <w:rsid w:val="003B75BC"/>
    <w:rsid w:val="003C2D01"/>
    <w:rsid w:val="003C4218"/>
    <w:rsid w:val="003C462F"/>
    <w:rsid w:val="003D23E5"/>
    <w:rsid w:val="003E088B"/>
    <w:rsid w:val="003E194B"/>
    <w:rsid w:val="003E6A21"/>
    <w:rsid w:val="003F14BD"/>
    <w:rsid w:val="004000D6"/>
    <w:rsid w:val="00402106"/>
    <w:rsid w:val="0043302B"/>
    <w:rsid w:val="00434DA1"/>
    <w:rsid w:val="00440ED6"/>
    <w:rsid w:val="004504C9"/>
    <w:rsid w:val="004525E5"/>
    <w:rsid w:val="00455195"/>
    <w:rsid w:val="00456D50"/>
    <w:rsid w:val="00472920"/>
    <w:rsid w:val="00482D17"/>
    <w:rsid w:val="004835DC"/>
    <w:rsid w:val="004909BB"/>
    <w:rsid w:val="00492124"/>
    <w:rsid w:val="00497F07"/>
    <w:rsid w:val="004A0F6B"/>
    <w:rsid w:val="004A1B48"/>
    <w:rsid w:val="004A2C77"/>
    <w:rsid w:val="004A597A"/>
    <w:rsid w:val="004A5FD2"/>
    <w:rsid w:val="004A7113"/>
    <w:rsid w:val="004B21E1"/>
    <w:rsid w:val="004C3433"/>
    <w:rsid w:val="004C4514"/>
    <w:rsid w:val="004D2E72"/>
    <w:rsid w:val="004E28ED"/>
    <w:rsid w:val="004E5DB7"/>
    <w:rsid w:val="004F2F1B"/>
    <w:rsid w:val="004F7B7F"/>
    <w:rsid w:val="004F7FAA"/>
    <w:rsid w:val="00505E24"/>
    <w:rsid w:val="005068DA"/>
    <w:rsid w:val="00506A05"/>
    <w:rsid w:val="00506D0B"/>
    <w:rsid w:val="00506E1D"/>
    <w:rsid w:val="00507404"/>
    <w:rsid w:val="00516DE7"/>
    <w:rsid w:val="005171B7"/>
    <w:rsid w:val="00520489"/>
    <w:rsid w:val="00527935"/>
    <w:rsid w:val="00536ABE"/>
    <w:rsid w:val="005376DE"/>
    <w:rsid w:val="00537992"/>
    <w:rsid w:val="00544B37"/>
    <w:rsid w:val="00544ED8"/>
    <w:rsid w:val="00546E75"/>
    <w:rsid w:val="00553AA7"/>
    <w:rsid w:val="00563883"/>
    <w:rsid w:val="00565DE3"/>
    <w:rsid w:val="005718D3"/>
    <w:rsid w:val="0057279A"/>
    <w:rsid w:val="0057494B"/>
    <w:rsid w:val="005760A9"/>
    <w:rsid w:val="00581F20"/>
    <w:rsid w:val="00582F46"/>
    <w:rsid w:val="00583BD5"/>
    <w:rsid w:val="00583CCA"/>
    <w:rsid w:val="005932F0"/>
    <w:rsid w:val="00594723"/>
    <w:rsid w:val="00597F5B"/>
    <w:rsid w:val="00597FAE"/>
    <w:rsid w:val="005A5984"/>
    <w:rsid w:val="005A7978"/>
    <w:rsid w:val="005B289E"/>
    <w:rsid w:val="005B3009"/>
    <w:rsid w:val="005C21E3"/>
    <w:rsid w:val="005D0F10"/>
    <w:rsid w:val="005D2A8D"/>
    <w:rsid w:val="005D5D46"/>
    <w:rsid w:val="005D693F"/>
    <w:rsid w:val="005E08C5"/>
    <w:rsid w:val="005E228C"/>
    <w:rsid w:val="005E47C6"/>
    <w:rsid w:val="005E7B3F"/>
    <w:rsid w:val="005F0D6E"/>
    <w:rsid w:val="005F70A5"/>
    <w:rsid w:val="006006E0"/>
    <w:rsid w:val="00604929"/>
    <w:rsid w:val="0060644E"/>
    <w:rsid w:val="0061027D"/>
    <w:rsid w:val="006135F3"/>
    <w:rsid w:val="00630D69"/>
    <w:rsid w:val="006324F5"/>
    <w:rsid w:val="00632CCC"/>
    <w:rsid w:val="0064198C"/>
    <w:rsid w:val="0065215A"/>
    <w:rsid w:val="00653A6E"/>
    <w:rsid w:val="006636AD"/>
    <w:rsid w:val="006646C1"/>
    <w:rsid w:val="006670E8"/>
    <w:rsid w:val="00671F8E"/>
    <w:rsid w:val="0067203F"/>
    <w:rsid w:val="006863EE"/>
    <w:rsid w:val="00687C3D"/>
    <w:rsid w:val="0069017D"/>
    <w:rsid w:val="00692CF5"/>
    <w:rsid w:val="00695752"/>
    <w:rsid w:val="006977F3"/>
    <w:rsid w:val="006A1874"/>
    <w:rsid w:val="006A6175"/>
    <w:rsid w:val="006A6B74"/>
    <w:rsid w:val="006A7FA3"/>
    <w:rsid w:val="006C4009"/>
    <w:rsid w:val="006D3814"/>
    <w:rsid w:val="006E089C"/>
    <w:rsid w:val="006E17AA"/>
    <w:rsid w:val="006E287B"/>
    <w:rsid w:val="006F1360"/>
    <w:rsid w:val="006F2DF8"/>
    <w:rsid w:val="0070287A"/>
    <w:rsid w:val="007029C9"/>
    <w:rsid w:val="0071161A"/>
    <w:rsid w:val="00712E00"/>
    <w:rsid w:val="007163C8"/>
    <w:rsid w:val="00717F8B"/>
    <w:rsid w:val="00721F1A"/>
    <w:rsid w:val="0072560C"/>
    <w:rsid w:val="00736493"/>
    <w:rsid w:val="00747829"/>
    <w:rsid w:val="00747AD0"/>
    <w:rsid w:val="0075024A"/>
    <w:rsid w:val="007574AF"/>
    <w:rsid w:val="007629E8"/>
    <w:rsid w:val="0076384B"/>
    <w:rsid w:val="00764E7D"/>
    <w:rsid w:val="0079004D"/>
    <w:rsid w:val="00794252"/>
    <w:rsid w:val="007A1ECC"/>
    <w:rsid w:val="007A7B45"/>
    <w:rsid w:val="007B76F0"/>
    <w:rsid w:val="007C1CBB"/>
    <w:rsid w:val="007C4DC9"/>
    <w:rsid w:val="007D3798"/>
    <w:rsid w:val="007E1F2D"/>
    <w:rsid w:val="007E2690"/>
    <w:rsid w:val="007E4293"/>
    <w:rsid w:val="007E5287"/>
    <w:rsid w:val="0080246F"/>
    <w:rsid w:val="00803063"/>
    <w:rsid w:val="00804455"/>
    <w:rsid w:val="008142A8"/>
    <w:rsid w:val="008230CC"/>
    <w:rsid w:val="00823F0A"/>
    <w:rsid w:val="00825345"/>
    <w:rsid w:val="008269EF"/>
    <w:rsid w:val="008372D3"/>
    <w:rsid w:val="00840F3E"/>
    <w:rsid w:val="00841D15"/>
    <w:rsid w:val="008756E8"/>
    <w:rsid w:val="008757DD"/>
    <w:rsid w:val="008808CB"/>
    <w:rsid w:val="00881F93"/>
    <w:rsid w:val="00882BFE"/>
    <w:rsid w:val="008865B0"/>
    <w:rsid w:val="00887F75"/>
    <w:rsid w:val="008927BD"/>
    <w:rsid w:val="00892A1E"/>
    <w:rsid w:val="00892AF6"/>
    <w:rsid w:val="00894DD8"/>
    <w:rsid w:val="00896488"/>
    <w:rsid w:val="008A09BA"/>
    <w:rsid w:val="008A6489"/>
    <w:rsid w:val="008B3579"/>
    <w:rsid w:val="008B4E88"/>
    <w:rsid w:val="008B52AF"/>
    <w:rsid w:val="008B7456"/>
    <w:rsid w:val="008B7D97"/>
    <w:rsid w:val="008C1766"/>
    <w:rsid w:val="008C1A8D"/>
    <w:rsid w:val="008C2A32"/>
    <w:rsid w:val="008C31BA"/>
    <w:rsid w:val="008C7A1F"/>
    <w:rsid w:val="008C7B93"/>
    <w:rsid w:val="008D0D99"/>
    <w:rsid w:val="008D14EB"/>
    <w:rsid w:val="008D65AF"/>
    <w:rsid w:val="008D7E9E"/>
    <w:rsid w:val="008E32CE"/>
    <w:rsid w:val="008E4E56"/>
    <w:rsid w:val="008E4EB3"/>
    <w:rsid w:val="008E5038"/>
    <w:rsid w:val="008E51F9"/>
    <w:rsid w:val="008F54AF"/>
    <w:rsid w:val="008F62C2"/>
    <w:rsid w:val="009033C7"/>
    <w:rsid w:val="00904E68"/>
    <w:rsid w:val="00913106"/>
    <w:rsid w:val="00915C00"/>
    <w:rsid w:val="009362EB"/>
    <w:rsid w:val="00954D18"/>
    <w:rsid w:val="009617D9"/>
    <w:rsid w:val="00963B8E"/>
    <w:rsid w:val="00965423"/>
    <w:rsid w:val="00970842"/>
    <w:rsid w:val="00976A65"/>
    <w:rsid w:val="00981A19"/>
    <w:rsid w:val="009850C8"/>
    <w:rsid w:val="00995701"/>
    <w:rsid w:val="009A6342"/>
    <w:rsid w:val="009B0E2D"/>
    <w:rsid w:val="009B15E5"/>
    <w:rsid w:val="009B5AA2"/>
    <w:rsid w:val="009C7487"/>
    <w:rsid w:val="009D58D7"/>
    <w:rsid w:val="00A01F31"/>
    <w:rsid w:val="00A06D85"/>
    <w:rsid w:val="00A11A74"/>
    <w:rsid w:val="00A11C7E"/>
    <w:rsid w:val="00A17CA4"/>
    <w:rsid w:val="00A2031A"/>
    <w:rsid w:val="00A237D4"/>
    <w:rsid w:val="00A24169"/>
    <w:rsid w:val="00A242A7"/>
    <w:rsid w:val="00A34D56"/>
    <w:rsid w:val="00A36347"/>
    <w:rsid w:val="00A37CE2"/>
    <w:rsid w:val="00A37D62"/>
    <w:rsid w:val="00A42791"/>
    <w:rsid w:val="00A43CD9"/>
    <w:rsid w:val="00A466CC"/>
    <w:rsid w:val="00A50986"/>
    <w:rsid w:val="00A57C05"/>
    <w:rsid w:val="00A6102D"/>
    <w:rsid w:val="00A61D84"/>
    <w:rsid w:val="00A70118"/>
    <w:rsid w:val="00A75108"/>
    <w:rsid w:val="00A80486"/>
    <w:rsid w:val="00A8095F"/>
    <w:rsid w:val="00A91277"/>
    <w:rsid w:val="00A96A48"/>
    <w:rsid w:val="00A97465"/>
    <w:rsid w:val="00AA5F1C"/>
    <w:rsid w:val="00AB4CDA"/>
    <w:rsid w:val="00AB51FE"/>
    <w:rsid w:val="00AB6269"/>
    <w:rsid w:val="00AC56D5"/>
    <w:rsid w:val="00AE4330"/>
    <w:rsid w:val="00B06B48"/>
    <w:rsid w:val="00B06D3F"/>
    <w:rsid w:val="00B076B4"/>
    <w:rsid w:val="00B1119D"/>
    <w:rsid w:val="00B120B1"/>
    <w:rsid w:val="00B22F07"/>
    <w:rsid w:val="00B24819"/>
    <w:rsid w:val="00B2653F"/>
    <w:rsid w:val="00B33AE9"/>
    <w:rsid w:val="00B36BDF"/>
    <w:rsid w:val="00B41E8B"/>
    <w:rsid w:val="00B42A44"/>
    <w:rsid w:val="00B4388C"/>
    <w:rsid w:val="00B43A46"/>
    <w:rsid w:val="00B510D5"/>
    <w:rsid w:val="00B568FB"/>
    <w:rsid w:val="00B65E7E"/>
    <w:rsid w:val="00B7319B"/>
    <w:rsid w:val="00B76A5E"/>
    <w:rsid w:val="00B77395"/>
    <w:rsid w:val="00B86160"/>
    <w:rsid w:val="00B96094"/>
    <w:rsid w:val="00BA44E7"/>
    <w:rsid w:val="00BA7B6F"/>
    <w:rsid w:val="00BB01B6"/>
    <w:rsid w:val="00BB086D"/>
    <w:rsid w:val="00BB1AB8"/>
    <w:rsid w:val="00BC0296"/>
    <w:rsid w:val="00BC662D"/>
    <w:rsid w:val="00BD267F"/>
    <w:rsid w:val="00BD2BD0"/>
    <w:rsid w:val="00BD345D"/>
    <w:rsid w:val="00BD5D47"/>
    <w:rsid w:val="00BD67F0"/>
    <w:rsid w:val="00BE0ED7"/>
    <w:rsid w:val="00BE3078"/>
    <w:rsid w:val="00BE687E"/>
    <w:rsid w:val="00BF0E82"/>
    <w:rsid w:val="00BF71D7"/>
    <w:rsid w:val="00C05DC7"/>
    <w:rsid w:val="00C0668E"/>
    <w:rsid w:val="00C06E14"/>
    <w:rsid w:val="00C06F8B"/>
    <w:rsid w:val="00C10344"/>
    <w:rsid w:val="00C12211"/>
    <w:rsid w:val="00C20FD4"/>
    <w:rsid w:val="00C22D59"/>
    <w:rsid w:val="00C23D04"/>
    <w:rsid w:val="00C326C8"/>
    <w:rsid w:val="00C32FDF"/>
    <w:rsid w:val="00C34927"/>
    <w:rsid w:val="00C36546"/>
    <w:rsid w:val="00C3703C"/>
    <w:rsid w:val="00C41C47"/>
    <w:rsid w:val="00C44A38"/>
    <w:rsid w:val="00C51B85"/>
    <w:rsid w:val="00C55BF1"/>
    <w:rsid w:val="00C56FD7"/>
    <w:rsid w:val="00C6370A"/>
    <w:rsid w:val="00C65A70"/>
    <w:rsid w:val="00C665DA"/>
    <w:rsid w:val="00C81643"/>
    <w:rsid w:val="00C84292"/>
    <w:rsid w:val="00C856EE"/>
    <w:rsid w:val="00C86A4B"/>
    <w:rsid w:val="00C92DBD"/>
    <w:rsid w:val="00C97814"/>
    <w:rsid w:val="00CA2F48"/>
    <w:rsid w:val="00CB33FE"/>
    <w:rsid w:val="00CB50CD"/>
    <w:rsid w:val="00CC3782"/>
    <w:rsid w:val="00CC3A75"/>
    <w:rsid w:val="00CC4B21"/>
    <w:rsid w:val="00CC561F"/>
    <w:rsid w:val="00CC5B60"/>
    <w:rsid w:val="00CD0DCE"/>
    <w:rsid w:val="00CD2DFB"/>
    <w:rsid w:val="00CD4659"/>
    <w:rsid w:val="00CE3BC9"/>
    <w:rsid w:val="00CF2727"/>
    <w:rsid w:val="00D005F2"/>
    <w:rsid w:val="00D03F35"/>
    <w:rsid w:val="00D14173"/>
    <w:rsid w:val="00D1591E"/>
    <w:rsid w:val="00D178E2"/>
    <w:rsid w:val="00D22A02"/>
    <w:rsid w:val="00D2404B"/>
    <w:rsid w:val="00D24B94"/>
    <w:rsid w:val="00D325C9"/>
    <w:rsid w:val="00D47842"/>
    <w:rsid w:val="00D47C55"/>
    <w:rsid w:val="00D513A7"/>
    <w:rsid w:val="00D54EFF"/>
    <w:rsid w:val="00D63E6D"/>
    <w:rsid w:val="00D66A80"/>
    <w:rsid w:val="00D70374"/>
    <w:rsid w:val="00D768B4"/>
    <w:rsid w:val="00D85C3E"/>
    <w:rsid w:val="00D92287"/>
    <w:rsid w:val="00D96AFA"/>
    <w:rsid w:val="00DB222C"/>
    <w:rsid w:val="00DB456D"/>
    <w:rsid w:val="00DC12C7"/>
    <w:rsid w:val="00DD3600"/>
    <w:rsid w:val="00DF34CA"/>
    <w:rsid w:val="00DF694B"/>
    <w:rsid w:val="00E0451C"/>
    <w:rsid w:val="00E0533C"/>
    <w:rsid w:val="00E1154C"/>
    <w:rsid w:val="00E23C82"/>
    <w:rsid w:val="00E31D57"/>
    <w:rsid w:val="00E33955"/>
    <w:rsid w:val="00E345B9"/>
    <w:rsid w:val="00E40B79"/>
    <w:rsid w:val="00E421F5"/>
    <w:rsid w:val="00E43C17"/>
    <w:rsid w:val="00E468BC"/>
    <w:rsid w:val="00E47386"/>
    <w:rsid w:val="00E5114D"/>
    <w:rsid w:val="00E52737"/>
    <w:rsid w:val="00E52917"/>
    <w:rsid w:val="00E64909"/>
    <w:rsid w:val="00E6509B"/>
    <w:rsid w:val="00E655A4"/>
    <w:rsid w:val="00E65BA9"/>
    <w:rsid w:val="00E663CE"/>
    <w:rsid w:val="00E73B2B"/>
    <w:rsid w:val="00E74505"/>
    <w:rsid w:val="00E86F65"/>
    <w:rsid w:val="00E91955"/>
    <w:rsid w:val="00E92117"/>
    <w:rsid w:val="00E92F67"/>
    <w:rsid w:val="00EB34BA"/>
    <w:rsid w:val="00EB5E59"/>
    <w:rsid w:val="00EB66C2"/>
    <w:rsid w:val="00EB6E71"/>
    <w:rsid w:val="00EC5E59"/>
    <w:rsid w:val="00EC6ED8"/>
    <w:rsid w:val="00EC74EC"/>
    <w:rsid w:val="00EC784F"/>
    <w:rsid w:val="00ED1C55"/>
    <w:rsid w:val="00ED1EF3"/>
    <w:rsid w:val="00ED64C3"/>
    <w:rsid w:val="00EE1034"/>
    <w:rsid w:val="00EE2035"/>
    <w:rsid w:val="00EE66EC"/>
    <w:rsid w:val="00EF18B3"/>
    <w:rsid w:val="00EF55FB"/>
    <w:rsid w:val="00F22737"/>
    <w:rsid w:val="00F23330"/>
    <w:rsid w:val="00F23DD1"/>
    <w:rsid w:val="00F263A6"/>
    <w:rsid w:val="00F34167"/>
    <w:rsid w:val="00F370AB"/>
    <w:rsid w:val="00F5002E"/>
    <w:rsid w:val="00F53368"/>
    <w:rsid w:val="00F53B3F"/>
    <w:rsid w:val="00F54523"/>
    <w:rsid w:val="00F65071"/>
    <w:rsid w:val="00F6555C"/>
    <w:rsid w:val="00F740AC"/>
    <w:rsid w:val="00F767C8"/>
    <w:rsid w:val="00F846A3"/>
    <w:rsid w:val="00F86C0B"/>
    <w:rsid w:val="00F92030"/>
    <w:rsid w:val="00F951E5"/>
    <w:rsid w:val="00FA487F"/>
    <w:rsid w:val="00FA610D"/>
    <w:rsid w:val="00FB013F"/>
    <w:rsid w:val="00FC09A7"/>
    <w:rsid w:val="00FC2B41"/>
    <w:rsid w:val="00FC688C"/>
    <w:rsid w:val="00FD3850"/>
    <w:rsid w:val="00FD4807"/>
    <w:rsid w:val="00FE6997"/>
    <w:rsid w:val="00FE7986"/>
    <w:rsid w:val="00FF2780"/>
    <w:rsid w:val="00FF329E"/>
    <w:rsid w:val="00FF448F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9BA"/>
    <w:pPr>
      <w:ind w:left="357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366483"/>
    <w:pPr>
      <w:keepNext/>
      <w:outlineLvl w:val="0"/>
    </w:pPr>
    <w:rPr>
      <w:rFonts w:ascii="Tahoma" w:hAnsi="Tahoma" w:cs="Tahoma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981A19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81A19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36701F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367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rsid w:val="001C30B0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FF46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81A19"/>
    <w:rPr>
      <w:rFonts w:cs="Times New Roman"/>
      <w:sz w:val="2"/>
    </w:rPr>
  </w:style>
  <w:style w:type="character" w:customStyle="1" w:styleId="apple-style-span">
    <w:name w:val="apple-style-span"/>
    <w:basedOn w:val="Standardnpsmoodstavce"/>
    <w:uiPriority w:val="99"/>
    <w:rsid w:val="001500BA"/>
    <w:rPr>
      <w:rFonts w:cs="Times New Roman"/>
    </w:rPr>
  </w:style>
  <w:style w:type="character" w:customStyle="1" w:styleId="apple-converted-space">
    <w:name w:val="apple-converted-space"/>
    <w:basedOn w:val="Standardnpsmoodstavce"/>
    <w:uiPriority w:val="99"/>
    <w:rsid w:val="001500BA"/>
    <w:rPr>
      <w:rFonts w:cs="Times New Roman"/>
    </w:rPr>
  </w:style>
  <w:style w:type="character" w:customStyle="1" w:styleId="tsubjname">
    <w:name w:val="tsubjname"/>
    <w:basedOn w:val="Standardnpsmoodstavce"/>
    <w:rsid w:val="005068DA"/>
    <w:rPr>
      <w:rFonts w:cs="Times New Roman"/>
    </w:rPr>
  </w:style>
  <w:style w:type="character" w:styleId="Siln">
    <w:name w:val="Strong"/>
    <w:basedOn w:val="Standardnpsmoodstavce"/>
    <w:uiPriority w:val="99"/>
    <w:qFormat/>
    <w:rsid w:val="00141F60"/>
    <w:rPr>
      <w:rFonts w:cs="Times New Roman"/>
      <w:b/>
      <w:bCs/>
    </w:rPr>
  </w:style>
  <w:style w:type="character" w:styleId="Sledovanodkaz">
    <w:name w:val="FollowedHyperlink"/>
    <w:basedOn w:val="Standardnpsmoodstavce"/>
    <w:uiPriority w:val="99"/>
    <w:rsid w:val="001A5F40"/>
    <w:rPr>
      <w:rFonts w:cs="Times New Roman"/>
      <w:color w:val="800080"/>
      <w:u w:val="single"/>
    </w:rPr>
  </w:style>
  <w:style w:type="paragraph" w:customStyle="1" w:styleId="Nadpis25">
    <w:name w:val="Nadpis 25"/>
    <w:basedOn w:val="Normln"/>
    <w:uiPriority w:val="99"/>
    <w:rsid w:val="009A6342"/>
    <w:pPr>
      <w:spacing w:before="270" w:after="360" w:line="240" w:lineRule="atLeast"/>
      <w:outlineLvl w:val="2"/>
    </w:pPr>
    <w:rPr>
      <w:sz w:val="39"/>
      <w:szCs w:val="39"/>
    </w:rPr>
  </w:style>
  <w:style w:type="character" w:customStyle="1" w:styleId="Siln6">
    <w:name w:val="Silné6"/>
    <w:basedOn w:val="Standardnpsmoodstavce"/>
    <w:uiPriority w:val="99"/>
    <w:rsid w:val="00BE687E"/>
    <w:rPr>
      <w:rFonts w:cs="Times New Roman"/>
      <w:b/>
      <w:bCs/>
    </w:rPr>
  </w:style>
  <w:style w:type="paragraph" w:styleId="Rozloendokumentu">
    <w:name w:val="Document Map"/>
    <w:basedOn w:val="Normln"/>
    <w:link w:val="RozloendokumentuChar"/>
    <w:uiPriority w:val="99"/>
    <w:semiHidden/>
    <w:rsid w:val="00D178E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8E32CE"/>
    <w:rPr>
      <w:rFonts w:cs="Times New Roman"/>
      <w:sz w:val="2"/>
    </w:rPr>
  </w:style>
  <w:style w:type="paragraph" w:styleId="Odstavecseseznamem">
    <w:name w:val="List Paragraph"/>
    <w:basedOn w:val="Normln"/>
    <w:uiPriority w:val="34"/>
    <w:qFormat/>
    <w:rsid w:val="0023369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6483"/>
    <w:rPr>
      <w:rFonts w:ascii="Tahoma" w:hAnsi="Tahoma" w:cs="Tahoma"/>
      <w:b/>
      <w:bCs/>
      <w:szCs w:val="24"/>
    </w:rPr>
  </w:style>
  <w:style w:type="paragraph" w:styleId="Zkladntext">
    <w:name w:val="Body Text"/>
    <w:basedOn w:val="Normln"/>
    <w:link w:val="ZkladntextChar"/>
    <w:rsid w:val="00366483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rsid w:val="00366483"/>
    <w:rPr>
      <w:noProof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9BA"/>
    <w:pPr>
      <w:ind w:left="357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366483"/>
    <w:pPr>
      <w:keepNext/>
      <w:outlineLvl w:val="0"/>
    </w:pPr>
    <w:rPr>
      <w:rFonts w:ascii="Tahoma" w:hAnsi="Tahoma" w:cs="Tahoma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981A19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81A19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36701F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367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rsid w:val="001C30B0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FF46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81A19"/>
    <w:rPr>
      <w:rFonts w:cs="Times New Roman"/>
      <w:sz w:val="2"/>
    </w:rPr>
  </w:style>
  <w:style w:type="character" w:customStyle="1" w:styleId="apple-style-span">
    <w:name w:val="apple-style-span"/>
    <w:basedOn w:val="Standardnpsmoodstavce"/>
    <w:uiPriority w:val="99"/>
    <w:rsid w:val="001500BA"/>
    <w:rPr>
      <w:rFonts w:cs="Times New Roman"/>
    </w:rPr>
  </w:style>
  <w:style w:type="character" w:customStyle="1" w:styleId="apple-converted-space">
    <w:name w:val="apple-converted-space"/>
    <w:basedOn w:val="Standardnpsmoodstavce"/>
    <w:uiPriority w:val="99"/>
    <w:rsid w:val="001500BA"/>
    <w:rPr>
      <w:rFonts w:cs="Times New Roman"/>
    </w:rPr>
  </w:style>
  <w:style w:type="character" w:customStyle="1" w:styleId="tsubjname">
    <w:name w:val="tsubjname"/>
    <w:basedOn w:val="Standardnpsmoodstavce"/>
    <w:rsid w:val="005068DA"/>
    <w:rPr>
      <w:rFonts w:cs="Times New Roman"/>
    </w:rPr>
  </w:style>
  <w:style w:type="character" w:styleId="Siln">
    <w:name w:val="Strong"/>
    <w:basedOn w:val="Standardnpsmoodstavce"/>
    <w:uiPriority w:val="99"/>
    <w:qFormat/>
    <w:rsid w:val="00141F60"/>
    <w:rPr>
      <w:rFonts w:cs="Times New Roman"/>
      <w:b/>
      <w:bCs/>
    </w:rPr>
  </w:style>
  <w:style w:type="character" w:styleId="Sledovanodkaz">
    <w:name w:val="FollowedHyperlink"/>
    <w:basedOn w:val="Standardnpsmoodstavce"/>
    <w:uiPriority w:val="99"/>
    <w:rsid w:val="001A5F40"/>
    <w:rPr>
      <w:rFonts w:cs="Times New Roman"/>
      <w:color w:val="800080"/>
      <w:u w:val="single"/>
    </w:rPr>
  </w:style>
  <w:style w:type="paragraph" w:customStyle="1" w:styleId="Nadpis25">
    <w:name w:val="Nadpis 25"/>
    <w:basedOn w:val="Normln"/>
    <w:uiPriority w:val="99"/>
    <w:rsid w:val="009A6342"/>
    <w:pPr>
      <w:spacing w:before="270" w:after="360" w:line="240" w:lineRule="atLeast"/>
      <w:outlineLvl w:val="2"/>
    </w:pPr>
    <w:rPr>
      <w:sz w:val="39"/>
      <w:szCs w:val="39"/>
    </w:rPr>
  </w:style>
  <w:style w:type="character" w:customStyle="1" w:styleId="Siln6">
    <w:name w:val="Silné6"/>
    <w:basedOn w:val="Standardnpsmoodstavce"/>
    <w:uiPriority w:val="99"/>
    <w:rsid w:val="00BE687E"/>
    <w:rPr>
      <w:rFonts w:cs="Times New Roman"/>
      <w:b/>
      <w:bCs/>
    </w:rPr>
  </w:style>
  <w:style w:type="paragraph" w:styleId="Rozloendokumentu">
    <w:name w:val="Document Map"/>
    <w:basedOn w:val="Normln"/>
    <w:link w:val="RozloendokumentuChar"/>
    <w:uiPriority w:val="99"/>
    <w:semiHidden/>
    <w:rsid w:val="00D178E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8E32CE"/>
    <w:rPr>
      <w:rFonts w:cs="Times New Roman"/>
      <w:sz w:val="2"/>
    </w:rPr>
  </w:style>
  <w:style w:type="paragraph" w:styleId="Odstavecseseznamem">
    <w:name w:val="List Paragraph"/>
    <w:basedOn w:val="Normln"/>
    <w:uiPriority w:val="34"/>
    <w:qFormat/>
    <w:rsid w:val="0023369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6483"/>
    <w:rPr>
      <w:rFonts w:ascii="Tahoma" w:hAnsi="Tahoma" w:cs="Tahoma"/>
      <w:b/>
      <w:bCs/>
      <w:szCs w:val="24"/>
    </w:rPr>
  </w:style>
  <w:style w:type="paragraph" w:styleId="Zkladntext">
    <w:name w:val="Body Text"/>
    <w:basedOn w:val="Normln"/>
    <w:link w:val="ZkladntextChar"/>
    <w:rsid w:val="00366483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rsid w:val="00366483"/>
    <w:rPr>
      <w:noProof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62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2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2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2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ovo\Plocha\R&#367;zn&#233;\hlavi&#269;kov&#253;%20pap&#237;r%20kraj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4340-EAF8-441F-B6DB-C59C635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kraje</Template>
  <TotalTime>1</TotalTime>
  <Pages>2</Pages>
  <Words>531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Zpracoval:</vt:lpstr>
    </vt:vector>
  </TitlesOfParts>
  <Company>kulk</Company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Zpracoval:</dc:title>
  <dc:creator>LENOVO USER</dc:creator>
  <cp:lastModifiedBy>Mochalova Dalila</cp:lastModifiedBy>
  <cp:revision>2</cp:revision>
  <cp:lastPrinted>2014-03-26T09:47:00Z</cp:lastPrinted>
  <dcterms:created xsi:type="dcterms:W3CDTF">2015-01-14T11:24:00Z</dcterms:created>
  <dcterms:modified xsi:type="dcterms:W3CDTF">2015-01-14T11:24:00Z</dcterms:modified>
</cp:coreProperties>
</file>