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9BA" w:rsidRPr="00B82820" w:rsidRDefault="008A09BA" w:rsidP="008A09BA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B82820">
        <w:rPr>
          <w:rFonts w:ascii="Times New Roman" w:hAnsi="Times New Roman"/>
          <w:b/>
          <w:sz w:val="24"/>
          <w:szCs w:val="24"/>
        </w:rPr>
        <w:t>Zápis</w:t>
      </w:r>
    </w:p>
    <w:p w:rsidR="008A09BA" w:rsidRDefault="00281381" w:rsidP="008A09BA">
      <w:pPr>
        <w:jc w:val="center"/>
        <w:rPr>
          <w:rFonts w:ascii="Times New Roman" w:hAnsi="Times New Roman"/>
          <w:b/>
          <w:color w:val="00B05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ze S</w:t>
      </w:r>
      <w:r w:rsidR="008A09BA" w:rsidRPr="00B82820">
        <w:rPr>
          <w:rFonts w:ascii="Times New Roman" w:hAnsi="Times New Roman"/>
          <w:b/>
          <w:sz w:val="24"/>
          <w:szCs w:val="24"/>
        </w:rPr>
        <w:t xml:space="preserve">kupiny pro vyhledávání </w:t>
      </w:r>
      <w:r w:rsidR="008A09BA" w:rsidRPr="00207821">
        <w:rPr>
          <w:rFonts w:ascii="Times New Roman" w:hAnsi="Times New Roman"/>
          <w:b/>
          <w:sz w:val="24"/>
          <w:szCs w:val="24"/>
        </w:rPr>
        <w:t>náhradních rodičů</w:t>
      </w:r>
    </w:p>
    <w:p w:rsidR="008A09BA" w:rsidRPr="00B82820" w:rsidRDefault="007611A8" w:rsidP="008A09BA">
      <w:pPr>
        <w:jc w:val="center"/>
        <w:rPr>
          <w:rFonts w:ascii="Times New Roman" w:hAnsi="Times New Roman"/>
          <w:b/>
          <w:color w:val="00B05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konané dne </w:t>
      </w:r>
      <w:r w:rsidR="009A08AA">
        <w:rPr>
          <w:rFonts w:ascii="Times New Roman" w:hAnsi="Times New Roman"/>
          <w:b/>
          <w:sz w:val="24"/>
          <w:szCs w:val="24"/>
        </w:rPr>
        <w:t>27. 5</w:t>
      </w:r>
      <w:r w:rsidR="008A09BA">
        <w:rPr>
          <w:rFonts w:ascii="Times New Roman" w:hAnsi="Times New Roman"/>
          <w:b/>
          <w:sz w:val="24"/>
          <w:szCs w:val="24"/>
        </w:rPr>
        <w:t>. 201</w:t>
      </w:r>
      <w:r>
        <w:rPr>
          <w:rFonts w:ascii="Times New Roman" w:hAnsi="Times New Roman"/>
          <w:b/>
          <w:sz w:val="24"/>
          <w:szCs w:val="24"/>
        </w:rPr>
        <w:t>5</w:t>
      </w:r>
    </w:p>
    <w:p w:rsidR="008A09BA" w:rsidRPr="00B82820" w:rsidRDefault="008A09BA" w:rsidP="008A09BA">
      <w:pPr>
        <w:rPr>
          <w:rFonts w:ascii="Times New Roman" w:hAnsi="Times New Roman"/>
          <w:sz w:val="24"/>
          <w:szCs w:val="24"/>
        </w:rPr>
      </w:pPr>
    </w:p>
    <w:p w:rsidR="008A09BA" w:rsidRDefault="008A09BA" w:rsidP="008A09BA">
      <w:pPr>
        <w:rPr>
          <w:rFonts w:ascii="Times New Roman" w:hAnsi="Times New Roman"/>
          <w:sz w:val="24"/>
          <w:szCs w:val="24"/>
        </w:rPr>
      </w:pPr>
    </w:p>
    <w:p w:rsidR="008A09BA" w:rsidRPr="00892A86" w:rsidRDefault="007611A8" w:rsidP="008A09B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Přítomni: </w:t>
      </w:r>
      <w:r w:rsidR="008B5235">
        <w:rPr>
          <w:rFonts w:ascii="Times New Roman" w:hAnsi="Times New Roman"/>
          <w:sz w:val="24"/>
          <w:szCs w:val="24"/>
        </w:rPr>
        <w:t>viz prezenční listina</w:t>
      </w:r>
    </w:p>
    <w:p w:rsidR="00281381" w:rsidRPr="00B82820" w:rsidRDefault="00281381" w:rsidP="008A09BA">
      <w:pPr>
        <w:rPr>
          <w:rFonts w:ascii="Times New Roman" w:hAnsi="Times New Roman"/>
          <w:sz w:val="24"/>
          <w:szCs w:val="24"/>
        </w:rPr>
      </w:pPr>
    </w:p>
    <w:p w:rsidR="008B5235" w:rsidRDefault="008B5235" w:rsidP="008B5235">
      <w:pPr>
        <w:pStyle w:val="Odstavecseseznamem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Mgr. Květuše Sluková, Ph.d. – Vedení deníku (povinnosti pěstounů) </w:t>
      </w:r>
    </w:p>
    <w:p w:rsidR="000A3A72" w:rsidRDefault="008B5235" w:rsidP="008B5235">
      <w:pPr>
        <w:pStyle w:val="Odstavecseseznamem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Viz prezentace.</w:t>
      </w:r>
    </w:p>
    <w:p w:rsidR="0045267D" w:rsidRPr="00B82820" w:rsidRDefault="0045267D" w:rsidP="0045267D">
      <w:pPr>
        <w:pStyle w:val="Odstavecseseznamem"/>
        <w:rPr>
          <w:rFonts w:ascii="Times New Roman" w:hAnsi="Times New Roman"/>
          <w:sz w:val="24"/>
          <w:szCs w:val="24"/>
        </w:rPr>
      </w:pPr>
    </w:p>
    <w:p w:rsidR="008A09BA" w:rsidRDefault="00892A86" w:rsidP="008A09BA">
      <w:pPr>
        <w:pStyle w:val="Odstavecseseznamem"/>
        <w:numPr>
          <w:ilvl w:val="0"/>
          <w:numId w:val="11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Kampaň na vyhledávání náhradních rodičů</w:t>
      </w:r>
    </w:p>
    <w:p w:rsidR="004B7252" w:rsidRDefault="004B7252" w:rsidP="008B5235">
      <w:pPr>
        <w:pStyle w:val="Odstavecseseznamem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Ze všech návrhů vybrán následující název a podtitul kampaně: </w:t>
      </w:r>
    </w:p>
    <w:p w:rsidR="0045267D" w:rsidRDefault="004B7252" w:rsidP="004B7252">
      <w:pPr>
        <w:pStyle w:val="Odstavecseseznamem"/>
        <w:ind w:left="723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MÍT DOMOV A RODINU</w:t>
      </w:r>
    </w:p>
    <w:p w:rsidR="004B7252" w:rsidRDefault="004B7252" w:rsidP="004B7252">
      <w:pPr>
        <w:pStyle w:val="Odstavecseseznamem"/>
        <w:ind w:left="723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Samozřejmost nebo vzácnost?</w:t>
      </w:r>
    </w:p>
    <w:p w:rsidR="004B7252" w:rsidRDefault="004B7252" w:rsidP="004B7252">
      <w:pPr>
        <w:pStyle w:val="Odstavecseseznamem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Leták bude mít formát A5, na přední straně bude logo, název a podtitul, ve spodní části letáku bude místo na nalepení (či razítko) konkrétní organizace a odkaz na stránky Libereckého kraje, kde jsou uvedeny veškeré informace o pěstounské péči. Na zadní straně budou umístěny tři krátké kazuistiky.</w:t>
      </w:r>
    </w:p>
    <w:p w:rsidR="004B7252" w:rsidRDefault="004B7252" w:rsidP="004B7252">
      <w:pPr>
        <w:pStyle w:val="Odstavecseseznamem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Logo – rodina ve stylu dětské jednoduché kresby (2 rodiče, 3 děti pod stylizovanou střechou) vše v rámečku – dokončí grafik, konečný návrh bude zaslán členům PS ke schválení.</w:t>
      </w:r>
    </w:p>
    <w:p w:rsidR="004B7252" w:rsidRDefault="004B7252" w:rsidP="004B7252">
      <w:pPr>
        <w:pStyle w:val="Odstavecseseznamem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Text letáku – stručně několik vět o pěstounské péči. Letákem chceme informovat širokou veřejnost o pěstounské péči.</w:t>
      </w:r>
    </w:p>
    <w:p w:rsidR="004B7252" w:rsidRDefault="004B7252" w:rsidP="004B7252">
      <w:pPr>
        <w:pStyle w:val="Odstavecseseznamem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 rámci projektu budou nakoupeny také balónky, na kterých bude natištěno logo a název kampaně.</w:t>
      </w:r>
    </w:p>
    <w:p w:rsidR="008B5235" w:rsidRPr="00892A86" w:rsidRDefault="008B5235" w:rsidP="008B5235">
      <w:pPr>
        <w:pStyle w:val="Odstavecseseznamem"/>
        <w:rPr>
          <w:rFonts w:ascii="Times New Roman" w:hAnsi="Times New Roman"/>
          <w:sz w:val="24"/>
          <w:szCs w:val="24"/>
        </w:rPr>
      </w:pPr>
    </w:p>
    <w:p w:rsidR="00593E99" w:rsidRPr="00892A86" w:rsidRDefault="00593E99" w:rsidP="00892A86">
      <w:pPr>
        <w:pStyle w:val="Odstavecseseznamem"/>
        <w:numPr>
          <w:ilvl w:val="0"/>
          <w:numId w:val="11"/>
        </w:numPr>
        <w:rPr>
          <w:rFonts w:ascii="Times New Roman" w:hAnsi="Times New Roman"/>
          <w:b/>
          <w:sz w:val="24"/>
          <w:szCs w:val="24"/>
        </w:rPr>
      </w:pPr>
      <w:r w:rsidRPr="00892A86">
        <w:rPr>
          <w:rFonts w:ascii="Times New Roman" w:hAnsi="Times New Roman"/>
          <w:b/>
          <w:sz w:val="24"/>
          <w:szCs w:val="24"/>
        </w:rPr>
        <w:t>Termíny a místa konání pracovních skupin</w:t>
      </w:r>
    </w:p>
    <w:p w:rsidR="00593E99" w:rsidRDefault="00593E99" w:rsidP="00593E99">
      <w:pPr>
        <w:pStyle w:val="Odstavecseseznamem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 úplnost připomínáme termíny a místa jednání následujících skupin:</w:t>
      </w:r>
    </w:p>
    <w:p w:rsidR="00593E99" w:rsidRDefault="00593E99" w:rsidP="00593E99">
      <w:pPr>
        <w:pStyle w:val="Odstavecseseznamem"/>
        <w:numPr>
          <w:ilvl w:val="1"/>
          <w:numId w:val="12"/>
        </w:numPr>
        <w:rPr>
          <w:rFonts w:ascii="Times New Roman" w:hAnsi="Times New Roman"/>
          <w:sz w:val="24"/>
          <w:szCs w:val="24"/>
        </w:rPr>
      </w:pPr>
      <w:r w:rsidRPr="00593E99">
        <w:rPr>
          <w:rFonts w:ascii="Times New Roman" w:hAnsi="Times New Roman"/>
          <w:sz w:val="24"/>
          <w:szCs w:val="24"/>
        </w:rPr>
        <w:t xml:space="preserve">16. 6. 2015, </w:t>
      </w:r>
      <w:r w:rsidR="00053B14">
        <w:rPr>
          <w:rFonts w:ascii="Times New Roman" w:hAnsi="Times New Roman"/>
          <w:sz w:val="24"/>
          <w:szCs w:val="24"/>
        </w:rPr>
        <w:t xml:space="preserve">9.30 – 13.30, </w:t>
      </w:r>
      <w:r w:rsidR="004B7252">
        <w:rPr>
          <w:rFonts w:ascii="Times New Roman" w:hAnsi="Times New Roman"/>
          <w:sz w:val="24"/>
          <w:szCs w:val="24"/>
        </w:rPr>
        <w:t>zasedací místnost č. 111,</w:t>
      </w:r>
    </w:p>
    <w:p w:rsidR="004B7252" w:rsidRPr="00593E99" w:rsidRDefault="004B7252" w:rsidP="00593E99">
      <w:pPr>
        <w:pStyle w:val="Odstavecseseznamem"/>
        <w:numPr>
          <w:ilvl w:val="1"/>
          <w:numId w:val="1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podzim bude uspořádáno společné setkání s řediteli pobytových zařízení pro děti za účelem předání informací, sdělení vzájemných očekávání vzhledem k péči o děti atd. – termín bude upřesněn.</w:t>
      </w:r>
    </w:p>
    <w:p w:rsidR="00593E99" w:rsidRDefault="00593E99" w:rsidP="00593E99">
      <w:pPr>
        <w:pStyle w:val="Odstavecseseznamem"/>
        <w:rPr>
          <w:rFonts w:ascii="Times New Roman" w:hAnsi="Times New Roman"/>
          <w:b/>
          <w:sz w:val="24"/>
          <w:szCs w:val="24"/>
        </w:rPr>
      </w:pPr>
    </w:p>
    <w:p w:rsidR="008A09BA" w:rsidRPr="00B82820" w:rsidRDefault="008A09BA" w:rsidP="008A09BA">
      <w:pPr>
        <w:pStyle w:val="Odstavecseseznamem"/>
        <w:numPr>
          <w:ilvl w:val="0"/>
          <w:numId w:val="11"/>
        </w:numPr>
        <w:rPr>
          <w:rFonts w:ascii="Times New Roman" w:hAnsi="Times New Roman"/>
          <w:b/>
          <w:sz w:val="24"/>
          <w:szCs w:val="24"/>
        </w:rPr>
      </w:pPr>
      <w:r w:rsidRPr="00B82820">
        <w:rPr>
          <w:rFonts w:ascii="Times New Roman" w:hAnsi="Times New Roman"/>
          <w:b/>
          <w:sz w:val="24"/>
          <w:szCs w:val="24"/>
        </w:rPr>
        <w:t>Závěr, úkoly</w:t>
      </w:r>
    </w:p>
    <w:p w:rsidR="00B75246" w:rsidRDefault="004B7252" w:rsidP="00892A86">
      <w:pPr>
        <w:pStyle w:val="Odstavecseseznamem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 w:rsidR="0045267D">
        <w:rPr>
          <w:rFonts w:ascii="Times New Roman" w:hAnsi="Times New Roman"/>
          <w:sz w:val="24"/>
          <w:szCs w:val="24"/>
        </w:rPr>
        <w:t xml:space="preserve">šichni: </w:t>
      </w:r>
      <w:r w:rsidR="00892A86">
        <w:rPr>
          <w:rFonts w:ascii="Times New Roman" w:hAnsi="Times New Roman"/>
          <w:sz w:val="24"/>
          <w:szCs w:val="24"/>
        </w:rPr>
        <w:t xml:space="preserve">do </w:t>
      </w:r>
      <w:r>
        <w:rPr>
          <w:rFonts w:ascii="Times New Roman" w:hAnsi="Times New Roman"/>
          <w:sz w:val="24"/>
          <w:szCs w:val="24"/>
        </w:rPr>
        <w:t>úterý 2. 6. zaslat p. Fenklové návrhy na text letáku</w:t>
      </w:r>
      <w:r w:rsidR="003101C4">
        <w:rPr>
          <w:rFonts w:ascii="Times New Roman" w:hAnsi="Times New Roman"/>
          <w:sz w:val="24"/>
          <w:szCs w:val="24"/>
        </w:rPr>
        <w:t xml:space="preserve"> a 2 kazuistiky</w:t>
      </w:r>
      <w:r>
        <w:rPr>
          <w:rFonts w:ascii="Times New Roman" w:hAnsi="Times New Roman"/>
          <w:sz w:val="24"/>
          <w:szCs w:val="24"/>
        </w:rPr>
        <w:t>. Paní Fenklová zpracuje došlé návrhy a v úterý več</w:t>
      </w:r>
      <w:r w:rsidR="003101C4">
        <w:rPr>
          <w:rFonts w:ascii="Times New Roman" w:hAnsi="Times New Roman"/>
          <w:sz w:val="24"/>
          <w:szCs w:val="24"/>
        </w:rPr>
        <w:t>er je rozešle všem ke hlasování. Členové PS obratem pošlou své hlasy pro 1 text a 2 kazuistiky. Konečná varianta bude rozeslána opět všem členům PS ke schválení.</w:t>
      </w:r>
    </w:p>
    <w:p w:rsidR="003101C4" w:rsidRDefault="003101C4" w:rsidP="00892A86">
      <w:pPr>
        <w:pStyle w:val="Odstavecseseznamem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P. Mochalová pošle ke schválení členům PS návrh loga zpracovaný grafikem.</w:t>
      </w:r>
    </w:p>
    <w:p w:rsidR="0045267D" w:rsidRDefault="003101C4" w:rsidP="00892A86">
      <w:pPr>
        <w:pStyle w:val="Odstavecseseznamem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42303B">
        <w:rPr>
          <w:rFonts w:ascii="Times New Roman" w:hAnsi="Times New Roman"/>
          <w:sz w:val="24"/>
          <w:szCs w:val="24"/>
        </w:rPr>
        <w:t>. Fenklová ve spolupráci</w:t>
      </w:r>
      <w:r w:rsidR="0045267D">
        <w:rPr>
          <w:rFonts w:ascii="Times New Roman" w:hAnsi="Times New Roman"/>
          <w:sz w:val="24"/>
          <w:szCs w:val="24"/>
        </w:rPr>
        <w:t xml:space="preserve"> se zástupci KÚ: na základě dosavadní práce skupiny</w:t>
      </w:r>
      <w:r>
        <w:rPr>
          <w:rFonts w:ascii="Times New Roman" w:hAnsi="Times New Roman"/>
          <w:sz w:val="24"/>
          <w:szCs w:val="24"/>
        </w:rPr>
        <w:t xml:space="preserve"> definovat cíle na další období.</w:t>
      </w:r>
    </w:p>
    <w:p w:rsidR="0045267D" w:rsidRPr="006B6F62" w:rsidRDefault="003101C4" w:rsidP="00892A86">
      <w:pPr>
        <w:pStyle w:val="Odstavecseseznamem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45267D">
        <w:rPr>
          <w:rFonts w:ascii="Times New Roman" w:hAnsi="Times New Roman"/>
          <w:sz w:val="24"/>
          <w:szCs w:val="24"/>
        </w:rPr>
        <w:t>. Navrátilová: naplánovat termíny setkání PS na září a listopad.</w:t>
      </w:r>
    </w:p>
    <w:p w:rsidR="008A09BA" w:rsidRPr="00B82820" w:rsidRDefault="008A09BA" w:rsidP="008A09BA">
      <w:pPr>
        <w:pStyle w:val="Odstavecseseznamem"/>
        <w:ind w:firstLine="0"/>
        <w:rPr>
          <w:rFonts w:ascii="Times New Roman" w:hAnsi="Times New Roman"/>
          <w:sz w:val="24"/>
          <w:szCs w:val="24"/>
        </w:rPr>
      </w:pPr>
    </w:p>
    <w:p w:rsidR="008A09BA" w:rsidRPr="00B82820" w:rsidRDefault="008A09BA" w:rsidP="008A09BA">
      <w:pPr>
        <w:pStyle w:val="Odstavecseseznamem"/>
        <w:rPr>
          <w:rFonts w:ascii="Times New Roman" w:hAnsi="Times New Roman"/>
          <w:sz w:val="24"/>
          <w:szCs w:val="24"/>
        </w:rPr>
      </w:pPr>
    </w:p>
    <w:p w:rsidR="008A09BA" w:rsidRPr="00B82820" w:rsidRDefault="008A09BA" w:rsidP="008A09BA">
      <w:pPr>
        <w:rPr>
          <w:rFonts w:ascii="Times New Roman" w:hAnsi="Times New Roman"/>
          <w:sz w:val="24"/>
          <w:szCs w:val="24"/>
        </w:rPr>
      </w:pPr>
    </w:p>
    <w:p w:rsidR="008A09BA" w:rsidRPr="00B82820" w:rsidRDefault="008A09BA" w:rsidP="008A09BA">
      <w:pPr>
        <w:rPr>
          <w:rFonts w:ascii="Times New Roman" w:hAnsi="Times New Roman"/>
          <w:sz w:val="24"/>
          <w:szCs w:val="24"/>
        </w:rPr>
      </w:pPr>
      <w:r w:rsidRPr="00B82820">
        <w:rPr>
          <w:rFonts w:ascii="Times New Roman" w:hAnsi="Times New Roman"/>
          <w:sz w:val="24"/>
          <w:szCs w:val="24"/>
        </w:rPr>
        <w:t>Zapsala: Lucie Fenklová</w:t>
      </w:r>
    </w:p>
    <w:p w:rsidR="00456D50" w:rsidRPr="00FC2B41" w:rsidRDefault="00456D50" w:rsidP="00FC2B41"/>
    <w:sectPr w:rsidR="00456D50" w:rsidRPr="00FC2B41" w:rsidSect="00A8048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701" w:right="991" w:bottom="1134" w:left="1134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56C" w:rsidRDefault="0091256C">
      <w:r>
        <w:separator/>
      </w:r>
    </w:p>
  </w:endnote>
  <w:endnote w:type="continuationSeparator" w:id="0">
    <w:p w:rsidR="0091256C" w:rsidRDefault="00912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87B" w:rsidRDefault="00A66019" w:rsidP="00544ED8">
    <w:pPr>
      <w:pStyle w:val="Zpat"/>
      <w:jc w:val="center"/>
      <w:rPr>
        <w:i/>
        <w:sz w:val="20"/>
        <w:szCs w:val="20"/>
      </w:rPr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69214</wp:posOffset>
              </wp:positionV>
              <wp:extent cx="6172200" cy="0"/>
              <wp:effectExtent l="0" t="0" r="19050" b="19050"/>
              <wp:wrapNone/>
              <wp:docPr id="15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5.45pt" to="486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" strokecolor="gray"/>
          </w:pict>
        </mc:Fallback>
      </mc:AlternateContent>
    </w:r>
  </w:p>
  <w:p w:rsidR="006E287B" w:rsidRDefault="006E287B" w:rsidP="00544ED8">
    <w:pPr>
      <w:pStyle w:val="Zpat"/>
      <w:rPr>
        <w:i/>
        <w:sz w:val="20"/>
        <w:szCs w:val="20"/>
      </w:rPr>
    </w:pPr>
    <w:r w:rsidRPr="007029C9">
      <w:rPr>
        <w:i/>
        <w:sz w:val="20"/>
        <w:szCs w:val="20"/>
      </w:rPr>
      <w:t xml:space="preserve">Projekt: </w:t>
    </w:r>
  </w:p>
  <w:p w:rsidR="009033C7" w:rsidRDefault="009033C7" w:rsidP="00544ED8">
    <w:pPr>
      <w:pStyle w:val="Zpat"/>
      <w:rPr>
        <w:i/>
        <w:sz w:val="18"/>
        <w:szCs w:val="18"/>
      </w:rPr>
    </w:pPr>
    <w:r>
      <w:rPr>
        <w:i/>
      </w:rPr>
      <w:t>„</w:t>
    </w:r>
    <w:r w:rsidRPr="009033C7">
      <w:rPr>
        <w:i/>
        <w:sz w:val="18"/>
        <w:szCs w:val="18"/>
      </w:rPr>
      <w:t>Podpora standardizace orgánu sociálně právní ochrany Krajského úřadu Libereckého kraje“</w:t>
    </w:r>
    <w:r w:rsidRPr="00484929">
      <w:rPr>
        <w:i/>
        <w:sz w:val="18"/>
        <w:szCs w:val="18"/>
      </w:rPr>
      <w:t xml:space="preserve">, </w:t>
    </w:r>
    <w:r>
      <w:rPr>
        <w:i/>
        <w:sz w:val="18"/>
        <w:szCs w:val="18"/>
      </w:rPr>
      <w:t xml:space="preserve">reg. č.: </w:t>
    </w:r>
    <w:r w:rsidRPr="00484929">
      <w:rPr>
        <w:i/>
        <w:sz w:val="18"/>
        <w:szCs w:val="18"/>
      </w:rPr>
      <w:t>CZ.1.04/3.1.03/C2.00010</w:t>
    </w:r>
  </w:p>
  <w:p w:rsidR="006E287B" w:rsidRPr="00366483" w:rsidRDefault="006E287B" w:rsidP="00366483">
    <w:pPr>
      <w:pStyle w:val="Zpat"/>
      <w:rPr>
        <w:i/>
        <w:sz w:val="16"/>
        <w:szCs w:val="16"/>
      </w:rPr>
    </w:pPr>
    <w:r w:rsidRPr="007029C9">
      <w:rPr>
        <w:i/>
        <w:sz w:val="16"/>
        <w:szCs w:val="16"/>
      </w:rPr>
      <w:t xml:space="preserve">Projekt je financován z Evropského sociálního fondu prostřednictvím Operačního programu Lidské zdroje a zaměstnanost a ze státního rozpočtu </w:t>
    </w:r>
    <w:r>
      <w:rPr>
        <w:i/>
        <w:sz w:val="16"/>
        <w:szCs w:val="16"/>
      </w:rPr>
      <w:t>ČR.</w:t>
    </w:r>
  </w:p>
  <w:p w:rsidR="006E287B" w:rsidRDefault="006E287B" w:rsidP="006F2DF8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87B" w:rsidRDefault="00A66019" w:rsidP="005718D3">
    <w:pPr>
      <w:pStyle w:val="Zpat"/>
      <w:rPr>
        <w:i/>
        <w:sz w:val="20"/>
        <w:szCs w:val="20"/>
      </w:rPr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34924</wp:posOffset>
              </wp:positionV>
              <wp:extent cx="6172200" cy="0"/>
              <wp:effectExtent l="0" t="0" r="19050" b="19050"/>
              <wp:wrapNone/>
              <wp:docPr id="8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.75pt" to="486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" strokecolor="gray"/>
          </w:pict>
        </mc:Fallback>
      </mc:AlternateContent>
    </w:r>
  </w:p>
  <w:p w:rsidR="006E287B" w:rsidRDefault="006E287B" w:rsidP="005718D3">
    <w:pPr>
      <w:pStyle w:val="Zpat"/>
      <w:rPr>
        <w:i/>
        <w:sz w:val="20"/>
        <w:szCs w:val="20"/>
      </w:rPr>
    </w:pPr>
    <w:r w:rsidRPr="007029C9">
      <w:rPr>
        <w:i/>
        <w:sz w:val="20"/>
        <w:szCs w:val="20"/>
      </w:rPr>
      <w:t xml:space="preserve">Projekt: </w:t>
    </w:r>
  </w:p>
  <w:p w:rsidR="009033C7" w:rsidRPr="00484929" w:rsidRDefault="009033C7" w:rsidP="009033C7">
    <w:pPr>
      <w:pStyle w:val="Zpat"/>
      <w:rPr>
        <w:i/>
      </w:rPr>
    </w:pPr>
    <w:r>
      <w:rPr>
        <w:i/>
      </w:rPr>
      <w:t>„</w:t>
    </w:r>
    <w:r w:rsidRPr="009033C7">
      <w:rPr>
        <w:i/>
        <w:sz w:val="18"/>
        <w:szCs w:val="18"/>
      </w:rPr>
      <w:t>Podpora standardizace orgánu sociálně právní ochrany Krajského úřadu Libereckého kraje“</w:t>
    </w:r>
    <w:r w:rsidRPr="00484929">
      <w:rPr>
        <w:i/>
        <w:sz w:val="18"/>
        <w:szCs w:val="18"/>
      </w:rPr>
      <w:t xml:space="preserve">, </w:t>
    </w:r>
    <w:r>
      <w:rPr>
        <w:i/>
        <w:sz w:val="18"/>
        <w:szCs w:val="18"/>
      </w:rPr>
      <w:t xml:space="preserve">reg. č.: </w:t>
    </w:r>
    <w:r w:rsidRPr="00484929">
      <w:rPr>
        <w:i/>
        <w:sz w:val="18"/>
        <w:szCs w:val="18"/>
      </w:rPr>
      <w:t>CZ.1.04/3.1.03/C2.00010</w:t>
    </w:r>
  </w:p>
  <w:p w:rsidR="006E287B" w:rsidRPr="00A80486" w:rsidRDefault="006E287B" w:rsidP="00A80486">
    <w:pPr>
      <w:pStyle w:val="Zpat"/>
      <w:rPr>
        <w:i/>
        <w:sz w:val="16"/>
        <w:szCs w:val="16"/>
      </w:rPr>
    </w:pPr>
    <w:r w:rsidRPr="007029C9">
      <w:rPr>
        <w:i/>
        <w:sz w:val="16"/>
        <w:szCs w:val="16"/>
      </w:rPr>
      <w:t xml:space="preserve">Projekt je financován z Evropského sociálního fondu prostřednictvím Operačního programu Lidské zdroje a zaměstnanost a ze státního rozpočtu </w:t>
    </w:r>
    <w:r>
      <w:rPr>
        <w:i/>
        <w:sz w:val="16"/>
        <w:szCs w:val="16"/>
      </w:rPr>
      <w:t>ČR.</w:t>
    </w:r>
  </w:p>
  <w:p w:rsidR="006E287B" w:rsidRDefault="006E287B" w:rsidP="001C30B0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56C" w:rsidRDefault="0091256C">
      <w:r>
        <w:separator/>
      </w:r>
    </w:p>
  </w:footnote>
  <w:footnote w:type="continuationSeparator" w:id="0">
    <w:p w:rsidR="0091256C" w:rsidRDefault="009125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87B" w:rsidRDefault="00A66019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-2540</wp:posOffset>
              </wp:positionH>
              <wp:positionV relativeFrom="paragraph">
                <wp:posOffset>-144780</wp:posOffset>
              </wp:positionV>
              <wp:extent cx="6182360" cy="518160"/>
              <wp:effectExtent l="0" t="0" r="8890" b="0"/>
              <wp:wrapNone/>
              <wp:docPr id="5" name="Skupin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82360" cy="518160"/>
                        <a:chOff x="799" y="2839"/>
                        <a:chExt cx="9736" cy="816"/>
                      </a:xfrm>
                    </wpg:grpSpPr>
                    <pic:pic xmlns:pic="http://schemas.openxmlformats.org/drawingml/2006/picture">
                      <pic:nvPicPr>
                        <pic:cNvPr id="6" name="Picture 2" descr="logo projektu bez Libereckého  kraje - barevné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25902"/>
                        <a:stretch>
                          <a:fillRect/>
                        </a:stretch>
                      </pic:blipFill>
                      <pic:spPr bwMode="auto">
                        <a:xfrm>
                          <a:off x="799" y="2884"/>
                          <a:ext cx="5588" cy="7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3" descr="Logo_barev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77" y="2922"/>
                          <a:ext cx="1757" cy="6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4" descr="esf_eu_oplzz_Červenápodpora_horizont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114"/>
                        <a:stretch>
                          <a:fillRect/>
                        </a:stretch>
                      </pic:blipFill>
                      <pic:spPr bwMode="auto">
                        <a:xfrm>
                          <a:off x="8585" y="2839"/>
                          <a:ext cx="1950" cy="8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Skupina 5" o:spid="_x0000_s1026" style="position:absolute;margin-left:-.2pt;margin-top:-11.4pt;width:486.8pt;height:40.8pt;z-index:251659264" coordorigin="799,2839" coordsize="9736,8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gt2f8kvjr0lVUlD3P350t1HW1&#10;6q9DSdn9p7G2DVVqMrurUlPuvO4mWpVljYgoGBCn+h9oDd/a/VvX00NPv3srYGyKipAang3fvHbu&#10;2pqhSGYGGLM5GieUEKSNIPAPv3uLUV1DSECqrKWmLfQVFRDCT/rCR1v7WWwezetu1sHHufq7sHY/&#10;ZO2pvF4tw7B3Zgd44OXzQpUQ+PLbdr8jQP5YJFdbSHUjAjg39v22t3bU3pjly+ztz7e3ZiX0aMpt&#10;rNY3O45/Iiyx6a3F1NVTNrjYMLNypBHHv3vLDUQVKeSnmhnjP0eGRJUN+f1IzL9Pa39qH373l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 projektu bez Libereckého  kraje - barevné" style="position:absolute;left:799;top:2884;width:5588;height: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G0QDBAAAA2gAAAA8AAABkcnMvZG93bnJldi54bWxEj0FrAjEUhO8F/0N4Qm81a6FLWY0ioui1&#10;toLH5+a5Wdy8LEnqRn99Uyj0OMzMN8x8mWwnbuRD61jBdFKAIK6dbrlR8PW5fXkHESKyxs4xKbhT&#10;gOVi9DTHSruBP+h2iI3IEA4VKjAx9pWUoTZkMUxcT5y9i/MWY5a+kdrjkOG2k69FUUqLLecFgz2t&#10;DdXXw7dVkOTjbfBysG15DqY+7jbpeLoq9TxOqxmISCn+h//ae62ghN8r+QbIx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XG0QDBAAAA2gAAAA8AAAAAAAAAAAAAAAAAnwIA&#10;AGRycy9kb3ducmV2LnhtbFBLBQYAAAAABAAEAPcAAACNAwAAAAA=&#10;">
                <v:imagedata r:id="rId4" o:title="logo projektu bez Libereckého  kraje - barevné" cropright="16975f"/>
              </v:shape>
              <v:shape id="Picture 3" o:spid="_x0000_s1028" type="#_x0000_t75" alt="Logo_barev_rgb" style="position:absolute;left:6577;top:2922;width:1757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IqzbEAAAA2gAAAA8AAABkcnMvZG93bnJldi54bWxEj0FrwkAUhO8F/8PyhN6ajYK1pm6CFiwF&#10;T7WlenxkX5OQ3bcxu9X4792C4HGYmW+YZTFYI07U+8axgkmSgiAunW64UvD9tXl6AeEDskbjmBRc&#10;yEORjx6WmGl35k867UIlIoR9hgrqELpMSl/WZNEnriOO3q/rLYYo+0rqHs8Rbo2cpumztNhwXKix&#10;o7eaynb3ZxW08nDcv7fmZz3dby/l3M1mZtMp9TgeVq8gAg3hHr61P7SCBfxfiTdA5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7IqzbEAAAA2gAAAA8AAAAAAAAAAAAAAAAA&#10;nwIAAGRycy9kb3ducmV2LnhtbFBLBQYAAAAABAAEAPcAAACQAwAAAAA=&#10;">
                <v:imagedata r:id="rId5" o:title="Logo_barev_rgb"/>
              </v:shape>
              <v:shape id="Picture 4" o:spid="_x0000_s1029" type="#_x0000_t75" alt="esf_eu_oplzz_Červenápodpora_horizont_CMYK" style="position:absolute;left:8585;top:2839;width:1950;height: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06ifDAAAA2wAAAA8AAABkcnMvZG93bnJldi54bWxEj0FvwjAMhe+T+A+RkXYbKTugqSMgQAyG&#10;tAvtxNk0po1onKoJ0P37+TBpN1vv+b3P8+XgW3WnPrrABqaTDBRxFazj2sB3+fHyBiomZIttYDLw&#10;QxGWi9HTHHMbHnyke5FqJSEcczTQpNTlWseqIY9xEjpi0S6h95hk7Wtte3xIuG/1a5bNtEfH0tBg&#10;R5uGqmtx8wYORbV2ZXZ2h6/Ldrc/FVQekYx5Hg+rd1CJhvRv/rv+tIIv9PKLDK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HTqJ8MAAADbAAAADwAAAAAAAAAAAAAAAACf&#10;AgAAZHJzL2Rvd25yZXYueG1sUEsFBgAAAAAEAAQA9wAAAI8DAAAAAA==&#10;">
                <v:imagedata r:id="rId6" o:title="esf_eu_oplzz_Červenápodpora_horizont_CMYK" cropleft="49227f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486" w:rsidRDefault="00A66019">
    <w:pPr>
      <w:pStyle w:val="Zhlav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-5715</wp:posOffset>
              </wp:positionH>
              <wp:positionV relativeFrom="paragraph">
                <wp:posOffset>-128270</wp:posOffset>
              </wp:positionV>
              <wp:extent cx="6182360" cy="518160"/>
              <wp:effectExtent l="0" t="0" r="8890" b="0"/>
              <wp:wrapNone/>
              <wp:docPr id="1" name="Skupin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82360" cy="518160"/>
                        <a:chOff x="799" y="2839"/>
                        <a:chExt cx="9736" cy="816"/>
                      </a:xfrm>
                    </wpg:grpSpPr>
                    <pic:pic xmlns:pic="http://schemas.openxmlformats.org/drawingml/2006/picture">
                      <pic:nvPicPr>
                        <pic:cNvPr id="2" name="Picture 2" descr="logo projektu bez Libereckého  kraje - barevné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25902"/>
                        <a:stretch>
                          <a:fillRect/>
                        </a:stretch>
                      </pic:blipFill>
                      <pic:spPr bwMode="auto">
                        <a:xfrm>
                          <a:off x="799" y="2884"/>
                          <a:ext cx="5588" cy="7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Logo_barev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77" y="2922"/>
                          <a:ext cx="1757" cy="6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esf_eu_oplzz_Červenápodpora_horizont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114"/>
                        <a:stretch>
                          <a:fillRect/>
                        </a:stretch>
                      </pic:blipFill>
                      <pic:spPr bwMode="auto">
                        <a:xfrm>
                          <a:off x="8585" y="2839"/>
                          <a:ext cx="1950" cy="8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Skupina 1" o:spid="_x0000_s1026" style="position:absolute;margin-left:-.45pt;margin-top:-10.1pt;width:486.8pt;height:40.8pt;z-index:251658240" coordorigin="799,2839" coordsize="9736,8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DgtMDgtMjlUMDk6Mzc6NDkrMDI6MDA8L3hhcDpDcmVhdGVEYXRlPgogICAgICAgICA8&#10;eGFwOk1vZGlmeURhdGU+MjAwOC0wOC0yOVQwNzozNzo1MFo8L3hhcDpNb2RpZnlEYXRlPgogICAg&#10;ICAgICA8eGFwOk1ldGFkYXRhRGF0ZT4yMDA4LTA4LTI5VDA5OjM3OjQ5KzAy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gt2f8kvjr0lVUlD3P350t1HW16q9DSdn9p7G2&#10;DVVqMrurUlPuvO4mWpVljYgoGBCn+h9oDd/a/VvX00NPv3srYGyKipAang3fvHbu2pqhSGYGGLM5&#10;GieUEKSNIPAPv3uLUV1DSECqrKWmLfQVFRDCT/rCR1v7WWwezetu1sHHufq7sHY/ZO2pvF4tw7B3&#10;Zgd44OXzQpUQ+PLbdr8jQP5YJFdbSHUjAjg39v22t3bU3pjly+ztz7e3ZiX0aMptrNY3O45/Iiyx&#10;6a3F1NVTNrjYMLNypBHHv3vLDUQVKeSnmhnjP0eGRJUN+f1IzL9Pa39qH373l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 projektu bez Libereckého  kraje - barevné" style="position:absolute;left:799;top:2884;width:5588;height: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91wPBAAAA2gAAAA8AAABkcnMvZG93bnJldi54bWxEj0FrAjEUhO9C/0N4hd40W6Eiq3ERqbTX&#10;WgWPz81zs+zmZUmim/bXN4VCj8PMfMOsq2R7cScfWscKnmcFCOLa6ZYbBcfP/XQJIkRkjb1jUvBF&#10;AarNw2SNpXYjf9D9EBuRIRxKVGBiHEopQ23IYpi5gTh7V+ctxix9I7XHMcNtL+dFsZAWW84LBgfa&#10;Gaq7w80qSPL7ZfRytO3iEkx9entNp3On1NNj2q5ARErxP/zXftcK5vB7Jd8Auf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r91wPBAAAA2gAAAA8AAAAAAAAAAAAAAAAAnwIA&#10;AGRycy9kb3ducmV2LnhtbFBLBQYAAAAABAAEAPcAAACNAwAAAAA=&#10;">
                <v:imagedata r:id="rId4" o:title="logo projektu bez Libereckého  kraje - barevné" cropright="16975f"/>
              </v:shape>
              <v:shape id="Picture 3" o:spid="_x0000_s1028" type="#_x0000_t75" alt="Logo_barev_rgb" style="position:absolute;left:6577;top:2922;width:1757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gnNzEAAAA2gAAAA8AAABkcnMvZG93bnJldi54bWxEj0FrwkAUhO8F/8PyhN6ajRZbSd0ELShC&#10;T9pSPT6yr0nI7tuY3Wr8912h4HGYmW+YRTFYI87U+8axgkmSgiAunW64UvD1uX6ag/ABWaNxTAqu&#10;5KHIRw8LzLS78I7O+1CJCGGfoYI6hC6T0pc1WfSJ64ij9+N6iyHKvpK6x0uEWyOnafoiLTYcF2rs&#10;6L2mst3/WgWtPJ4Om9Z8r6aHj2v56mYzs+6UehwPyzcQgYZwD/+3t1rBM9yuxBsg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8gnNzEAAAA2gAAAA8AAAAAAAAAAAAAAAAA&#10;nwIAAGRycy9kb3ducmV2LnhtbFBLBQYAAAAABAAEAPcAAACQAwAAAAA=&#10;">
                <v:imagedata r:id="rId5" o:title="Logo_barev_rgb"/>
              </v:shape>
              <v:shape id="Picture 4" o:spid="_x0000_s1029" type="#_x0000_t75" alt="esf_eu_oplzz_Červenápodpora_horizont_CMYK" style="position:absolute;left:8585;top:2839;width:1950;height: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r+kPCAAAA2gAAAA8AAABkcnMvZG93bnJldi54bWxEj0FrwkAUhO+C/2F5Qm+6sYhIdJVWWqvg&#10;JYl4fs0+k6XZtyG71fjv3ULB4zAz3zCrTW8bcaXOG8cKppMEBHHptOFKwan4HC9A+ICssXFMCu7k&#10;YbMeDlaYanfjjK55qESEsE9RQR1Cm0rpy5os+olriaN3cZ3FEGVXSd3hLcJtI1+TZC4tGo4LNba0&#10;ran8yX+tgkNevpsi+TaH4+Vj93XOqciQlHoZ9W9LEIH68Az/t/dawQz+rsQbIN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a/pDwgAAANoAAAAPAAAAAAAAAAAAAAAAAJ8C&#10;AABkcnMvZG93bnJldi54bWxQSwUGAAAAAAQABAD3AAAAjgMAAAAA&#10;">
                <v:imagedata r:id="rId6" o:title="esf_eu_oplzz_Červenápodpora_horizont_CMYK" cropleft="49227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94169"/>
    <w:multiLevelType w:val="hybridMultilevel"/>
    <w:tmpl w:val="F202BAA0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F5666F"/>
    <w:multiLevelType w:val="multilevel"/>
    <w:tmpl w:val="019C0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BC17959"/>
    <w:multiLevelType w:val="hybridMultilevel"/>
    <w:tmpl w:val="3C8EA474"/>
    <w:lvl w:ilvl="0" w:tplc="A37A07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B404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2CEF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A47F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E065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7C35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4A17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B4E2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8EB9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C3A213A"/>
    <w:multiLevelType w:val="hybridMultilevel"/>
    <w:tmpl w:val="90DCBDBA"/>
    <w:lvl w:ilvl="0" w:tplc="08E4775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07F6182"/>
    <w:multiLevelType w:val="hybridMultilevel"/>
    <w:tmpl w:val="F7B2230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0682F8E"/>
    <w:multiLevelType w:val="hybridMultilevel"/>
    <w:tmpl w:val="168A08B6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13B73C7"/>
    <w:multiLevelType w:val="hybridMultilevel"/>
    <w:tmpl w:val="40149232"/>
    <w:lvl w:ilvl="0" w:tplc="C98232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9B2A87"/>
    <w:multiLevelType w:val="hybridMultilevel"/>
    <w:tmpl w:val="68445B4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AC37F23"/>
    <w:multiLevelType w:val="hybridMultilevel"/>
    <w:tmpl w:val="31F887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713E17"/>
    <w:multiLevelType w:val="hybridMultilevel"/>
    <w:tmpl w:val="97425940"/>
    <w:lvl w:ilvl="0" w:tplc="ECD64C4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5F693D"/>
    <w:multiLevelType w:val="hybridMultilevel"/>
    <w:tmpl w:val="124C6606"/>
    <w:lvl w:ilvl="0" w:tplc="12D4A6FE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8544C4"/>
    <w:multiLevelType w:val="hybridMultilevel"/>
    <w:tmpl w:val="C108E354"/>
    <w:lvl w:ilvl="0" w:tplc="0405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2">
    <w:nsid w:val="6BDA4CD5"/>
    <w:multiLevelType w:val="hybridMultilevel"/>
    <w:tmpl w:val="39EECF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B93CAF"/>
    <w:multiLevelType w:val="hybridMultilevel"/>
    <w:tmpl w:val="7B5CD8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065A21"/>
    <w:multiLevelType w:val="hybridMultilevel"/>
    <w:tmpl w:val="6DCEF798"/>
    <w:lvl w:ilvl="0" w:tplc="6F08E302">
      <w:numFmt w:val="bullet"/>
      <w:lvlText w:val="-"/>
      <w:lvlJc w:val="left"/>
      <w:pPr>
        <w:ind w:left="723" w:hanging="360"/>
      </w:pPr>
      <w:rPr>
        <w:rFonts w:ascii="Times New Roman" w:eastAsia="Calibri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8"/>
  </w:num>
  <w:num w:numId="5">
    <w:abstractNumId w:val="12"/>
  </w:num>
  <w:num w:numId="6">
    <w:abstractNumId w:val="11"/>
  </w:num>
  <w:num w:numId="7">
    <w:abstractNumId w:val="3"/>
  </w:num>
  <w:num w:numId="8">
    <w:abstractNumId w:val="7"/>
  </w:num>
  <w:num w:numId="9">
    <w:abstractNumId w:val="13"/>
  </w:num>
  <w:num w:numId="10">
    <w:abstractNumId w:val="0"/>
  </w:num>
  <w:num w:numId="11">
    <w:abstractNumId w:val="5"/>
  </w:num>
  <w:num w:numId="12">
    <w:abstractNumId w:val="10"/>
  </w:num>
  <w:num w:numId="13">
    <w:abstractNumId w:val="2"/>
  </w:num>
  <w:num w:numId="14">
    <w:abstractNumId w:val="1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821"/>
    <w:rsid w:val="00003AF2"/>
    <w:rsid w:val="000042BE"/>
    <w:rsid w:val="0001771A"/>
    <w:rsid w:val="00022820"/>
    <w:rsid w:val="00022FD5"/>
    <w:rsid w:val="00024627"/>
    <w:rsid w:val="0002659E"/>
    <w:rsid w:val="00026666"/>
    <w:rsid w:val="00026F3A"/>
    <w:rsid w:val="000458A4"/>
    <w:rsid w:val="000460CD"/>
    <w:rsid w:val="00053A7D"/>
    <w:rsid w:val="00053B14"/>
    <w:rsid w:val="00057A08"/>
    <w:rsid w:val="000661DD"/>
    <w:rsid w:val="000713B9"/>
    <w:rsid w:val="00095D5F"/>
    <w:rsid w:val="00096E4C"/>
    <w:rsid w:val="00097194"/>
    <w:rsid w:val="000A06AD"/>
    <w:rsid w:val="000A3A72"/>
    <w:rsid w:val="000A59E6"/>
    <w:rsid w:val="000B5735"/>
    <w:rsid w:val="000C778A"/>
    <w:rsid w:val="000C780E"/>
    <w:rsid w:val="000D1E77"/>
    <w:rsid w:val="000D4ACC"/>
    <w:rsid w:val="000D5E88"/>
    <w:rsid w:val="000D6914"/>
    <w:rsid w:val="000E073F"/>
    <w:rsid w:val="000E38D3"/>
    <w:rsid w:val="000F2618"/>
    <w:rsid w:val="000F7FE0"/>
    <w:rsid w:val="00101424"/>
    <w:rsid w:val="00102DBD"/>
    <w:rsid w:val="00103C8B"/>
    <w:rsid w:val="00110B8F"/>
    <w:rsid w:val="00114FCF"/>
    <w:rsid w:val="00121AF2"/>
    <w:rsid w:val="001257B7"/>
    <w:rsid w:val="001314B7"/>
    <w:rsid w:val="00134B23"/>
    <w:rsid w:val="00141F60"/>
    <w:rsid w:val="001439FA"/>
    <w:rsid w:val="00144AE3"/>
    <w:rsid w:val="00146021"/>
    <w:rsid w:val="001500BA"/>
    <w:rsid w:val="001502E1"/>
    <w:rsid w:val="00164381"/>
    <w:rsid w:val="001669FC"/>
    <w:rsid w:val="00166CAC"/>
    <w:rsid w:val="001749AD"/>
    <w:rsid w:val="001750D3"/>
    <w:rsid w:val="001759C2"/>
    <w:rsid w:val="00176A4C"/>
    <w:rsid w:val="001849DE"/>
    <w:rsid w:val="001925C4"/>
    <w:rsid w:val="00192D91"/>
    <w:rsid w:val="00195680"/>
    <w:rsid w:val="00196710"/>
    <w:rsid w:val="001A5F40"/>
    <w:rsid w:val="001B38D7"/>
    <w:rsid w:val="001B5D62"/>
    <w:rsid w:val="001B6F18"/>
    <w:rsid w:val="001C30B0"/>
    <w:rsid w:val="001C57FA"/>
    <w:rsid w:val="001C6BDB"/>
    <w:rsid w:val="001C763F"/>
    <w:rsid w:val="001D35BF"/>
    <w:rsid w:val="001D3A60"/>
    <w:rsid w:val="001D6691"/>
    <w:rsid w:val="001E0B91"/>
    <w:rsid w:val="001E2646"/>
    <w:rsid w:val="001F45FF"/>
    <w:rsid w:val="001F7FDF"/>
    <w:rsid w:val="002011C4"/>
    <w:rsid w:val="002017AE"/>
    <w:rsid w:val="002027C5"/>
    <w:rsid w:val="00204ECD"/>
    <w:rsid w:val="00207821"/>
    <w:rsid w:val="002253D6"/>
    <w:rsid w:val="00233693"/>
    <w:rsid w:val="00236F49"/>
    <w:rsid w:val="0023799D"/>
    <w:rsid w:val="002439CB"/>
    <w:rsid w:val="00247AD6"/>
    <w:rsid w:val="00247FCA"/>
    <w:rsid w:val="00250A6A"/>
    <w:rsid w:val="00250A7A"/>
    <w:rsid w:val="00252240"/>
    <w:rsid w:val="00264479"/>
    <w:rsid w:val="00275A5B"/>
    <w:rsid w:val="0027628A"/>
    <w:rsid w:val="00280F66"/>
    <w:rsid w:val="00281381"/>
    <w:rsid w:val="00283C32"/>
    <w:rsid w:val="00291322"/>
    <w:rsid w:val="002A3094"/>
    <w:rsid w:val="002A5112"/>
    <w:rsid w:val="002B0343"/>
    <w:rsid w:val="002B1A38"/>
    <w:rsid w:val="002B5D50"/>
    <w:rsid w:val="002B6B9C"/>
    <w:rsid w:val="002C0583"/>
    <w:rsid w:val="002C3358"/>
    <w:rsid w:val="002C6A65"/>
    <w:rsid w:val="002D1212"/>
    <w:rsid w:val="002D558E"/>
    <w:rsid w:val="002E374C"/>
    <w:rsid w:val="002E3DB7"/>
    <w:rsid w:val="002E4593"/>
    <w:rsid w:val="002E4DF8"/>
    <w:rsid w:val="002E6844"/>
    <w:rsid w:val="002F0AA9"/>
    <w:rsid w:val="002F22CB"/>
    <w:rsid w:val="002F610A"/>
    <w:rsid w:val="00301D50"/>
    <w:rsid w:val="00302E6B"/>
    <w:rsid w:val="00304241"/>
    <w:rsid w:val="0030687B"/>
    <w:rsid w:val="003101C4"/>
    <w:rsid w:val="00313287"/>
    <w:rsid w:val="00313C3D"/>
    <w:rsid w:val="00315AF3"/>
    <w:rsid w:val="00316CC1"/>
    <w:rsid w:val="00317D17"/>
    <w:rsid w:val="00320212"/>
    <w:rsid w:val="00321064"/>
    <w:rsid w:val="00322DD7"/>
    <w:rsid w:val="00324665"/>
    <w:rsid w:val="00327AC6"/>
    <w:rsid w:val="0034161C"/>
    <w:rsid w:val="003505C3"/>
    <w:rsid w:val="00366483"/>
    <w:rsid w:val="0036701F"/>
    <w:rsid w:val="00371542"/>
    <w:rsid w:val="003749C8"/>
    <w:rsid w:val="003819D0"/>
    <w:rsid w:val="00383C8F"/>
    <w:rsid w:val="00384FC8"/>
    <w:rsid w:val="00387CE1"/>
    <w:rsid w:val="00392477"/>
    <w:rsid w:val="003A281B"/>
    <w:rsid w:val="003A593B"/>
    <w:rsid w:val="003A5ABF"/>
    <w:rsid w:val="003B25BB"/>
    <w:rsid w:val="003B3AB2"/>
    <w:rsid w:val="003B4CA0"/>
    <w:rsid w:val="003B75BC"/>
    <w:rsid w:val="003C13D6"/>
    <w:rsid w:val="003C2D01"/>
    <w:rsid w:val="003C4218"/>
    <w:rsid w:val="003C462F"/>
    <w:rsid w:val="003D23E5"/>
    <w:rsid w:val="003E088B"/>
    <w:rsid w:val="003E194B"/>
    <w:rsid w:val="003E6A21"/>
    <w:rsid w:val="003F14BD"/>
    <w:rsid w:val="003F59EC"/>
    <w:rsid w:val="004000D6"/>
    <w:rsid w:val="00402106"/>
    <w:rsid w:val="0042303B"/>
    <w:rsid w:val="0043302B"/>
    <w:rsid w:val="00434DA1"/>
    <w:rsid w:val="00440ED6"/>
    <w:rsid w:val="004504C9"/>
    <w:rsid w:val="004525E5"/>
    <w:rsid w:val="0045267D"/>
    <w:rsid w:val="004538D9"/>
    <w:rsid w:val="00455195"/>
    <w:rsid w:val="00456D50"/>
    <w:rsid w:val="00472920"/>
    <w:rsid w:val="00482D17"/>
    <w:rsid w:val="004835DC"/>
    <w:rsid w:val="004909BB"/>
    <w:rsid w:val="00492124"/>
    <w:rsid w:val="00496DC6"/>
    <w:rsid w:val="00497F07"/>
    <w:rsid w:val="004A0F6B"/>
    <w:rsid w:val="004A1B48"/>
    <w:rsid w:val="004A2C77"/>
    <w:rsid w:val="004A597A"/>
    <w:rsid w:val="004A5FD2"/>
    <w:rsid w:val="004A7113"/>
    <w:rsid w:val="004B21E1"/>
    <w:rsid w:val="004B5695"/>
    <w:rsid w:val="004B7252"/>
    <w:rsid w:val="004C3433"/>
    <w:rsid w:val="004C4514"/>
    <w:rsid w:val="004D2E72"/>
    <w:rsid w:val="004E28ED"/>
    <w:rsid w:val="004E5DB7"/>
    <w:rsid w:val="004F2F1B"/>
    <w:rsid w:val="004F7B7F"/>
    <w:rsid w:val="004F7FAA"/>
    <w:rsid w:val="00505133"/>
    <w:rsid w:val="00505E24"/>
    <w:rsid w:val="005068DA"/>
    <w:rsid w:val="00506A05"/>
    <w:rsid w:val="00506D0B"/>
    <w:rsid w:val="00506E1D"/>
    <w:rsid w:val="00507404"/>
    <w:rsid w:val="00513591"/>
    <w:rsid w:val="00516DE7"/>
    <w:rsid w:val="005171B7"/>
    <w:rsid w:val="005174ED"/>
    <w:rsid w:val="00520489"/>
    <w:rsid w:val="00527935"/>
    <w:rsid w:val="00536ABE"/>
    <w:rsid w:val="005376DE"/>
    <w:rsid w:val="00537992"/>
    <w:rsid w:val="00544B37"/>
    <w:rsid w:val="00544ED8"/>
    <w:rsid w:val="00546E75"/>
    <w:rsid w:val="00553AA7"/>
    <w:rsid w:val="0056163B"/>
    <w:rsid w:val="00563883"/>
    <w:rsid w:val="00565DE3"/>
    <w:rsid w:val="005718D3"/>
    <w:rsid w:val="0057279A"/>
    <w:rsid w:val="0057494B"/>
    <w:rsid w:val="005760A9"/>
    <w:rsid w:val="00581F20"/>
    <w:rsid w:val="00582F46"/>
    <w:rsid w:val="00583BD5"/>
    <w:rsid w:val="00583CCA"/>
    <w:rsid w:val="005932F0"/>
    <w:rsid w:val="00593E99"/>
    <w:rsid w:val="00594723"/>
    <w:rsid w:val="00597F5B"/>
    <w:rsid w:val="00597FAE"/>
    <w:rsid w:val="005A5984"/>
    <w:rsid w:val="005A7978"/>
    <w:rsid w:val="005B289E"/>
    <w:rsid w:val="005B3009"/>
    <w:rsid w:val="005C21E3"/>
    <w:rsid w:val="005D0F10"/>
    <w:rsid w:val="005D2A8D"/>
    <w:rsid w:val="005D5D46"/>
    <w:rsid w:val="005D693F"/>
    <w:rsid w:val="005E08C5"/>
    <w:rsid w:val="005E228C"/>
    <w:rsid w:val="005E47C6"/>
    <w:rsid w:val="005E7B3F"/>
    <w:rsid w:val="005F0D6E"/>
    <w:rsid w:val="005F70A5"/>
    <w:rsid w:val="006006E0"/>
    <w:rsid w:val="00604929"/>
    <w:rsid w:val="0060644E"/>
    <w:rsid w:val="0061027D"/>
    <w:rsid w:val="006135F3"/>
    <w:rsid w:val="00630D69"/>
    <w:rsid w:val="006324F5"/>
    <w:rsid w:val="00632CCC"/>
    <w:rsid w:val="0064198C"/>
    <w:rsid w:val="0065215A"/>
    <w:rsid w:val="00653A6E"/>
    <w:rsid w:val="006636AD"/>
    <w:rsid w:val="006646C1"/>
    <w:rsid w:val="006670E8"/>
    <w:rsid w:val="00671F8E"/>
    <w:rsid w:val="0067203F"/>
    <w:rsid w:val="006863EE"/>
    <w:rsid w:val="00687C3D"/>
    <w:rsid w:val="0069017D"/>
    <w:rsid w:val="00692CF5"/>
    <w:rsid w:val="00695752"/>
    <w:rsid w:val="006977F3"/>
    <w:rsid w:val="006A1874"/>
    <w:rsid w:val="006A6175"/>
    <w:rsid w:val="006A6B74"/>
    <w:rsid w:val="006A7FA3"/>
    <w:rsid w:val="006B6F62"/>
    <w:rsid w:val="006C4009"/>
    <w:rsid w:val="006D3814"/>
    <w:rsid w:val="006E089C"/>
    <w:rsid w:val="006E17AA"/>
    <w:rsid w:val="006E287B"/>
    <w:rsid w:val="006F030C"/>
    <w:rsid w:val="006F1360"/>
    <w:rsid w:val="006F2DF8"/>
    <w:rsid w:val="006F7C87"/>
    <w:rsid w:val="0070287A"/>
    <w:rsid w:val="007029C9"/>
    <w:rsid w:val="0071161A"/>
    <w:rsid w:val="00712E00"/>
    <w:rsid w:val="007163C8"/>
    <w:rsid w:val="00717F8B"/>
    <w:rsid w:val="00721F1A"/>
    <w:rsid w:val="0072541C"/>
    <w:rsid w:val="0072560C"/>
    <w:rsid w:val="00736493"/>
    <w:rsid w:val="00747829"/>
    <w:rsid w:val="00747AD0"/>
    <w:rsid w:val="0075024A"/>
    <w:rsid w:val="007574AF"/>
    <w:rsid w:val="007611A8"/>
    <w:rsid w:val="007629E8"/>
    <w:rsid w:val="0076384B"/>
    <w:rsid w:val="00764E7D"/>
    <w:rsid w:val="0079004D"/>
    <w:rsid w:val="00794252"/>
    <w:rsid w:val="00797263"/>
    <w:rsid w:val="007A1ECC"/>
    <w:rsid w:val="007A7B45"/>
    <w:rsid w:val="007B76F0"/>
    <w:rsid w:val="007C1CBB"/>
    <w:rsid w:val="007C4DC9"/>
    <w:rsid w:val="007D3798"/>
    <w:rsid w:val="007E1F2D"/>
    <w:rsid w:val="007E2690"/>
    <w:rsid w:val="007E4293"/>
    <w:rsid w:val="007E5287"/>
    <w:rsid w:val="0080246F"/>
    <w:rsid w:val="00803063"/>
    <w:rsid w:val="00804455"/>
    <w:rsid w:val="008142A8"/>
    <w:rsid w:val="008230CC"/>
    <w:rsid w:val="00823F0A"/>
    <w:rsid w:val="00825345"/>
    <w:rsid w:val="008269EF"/>
    <w:rsid w:val="008340C5"/>
    <w:rsid w:val="008372D3"/>
    <w:rsid w:val="00840F3E"/>
    <w:rsid w:val="00841D15"/>
    <w:rsid w:val="008756E8"/>
    <w:rsid w:val="008757DD"/>
    <w:rsid w:val="008808CB"/>
    <w:rsid w:val="00881F93"/>
    <w:rsid w:val="00882BFE"/>
    <w:rsid w:val="008865B0"/>
    <w:rsid w:val="00887F75"/>
    <w:rsid w:val="008927BD"/>
    <w:rsid w:val="00892A1E"/>
    <w:rsid w:val="00892A86"/>
    <w:rsid w:val="00892AF6"/>
    <w:rsid w:val="00894DD8"/>
    <w:rsid w:val="00896488"/>
    <w:rsid w:val="008A09BA"/>
    <w:rsid w:val="008A6489"/>
    <w:rsid w:val="008B3579"/>
    <w:rsid w:val="008B4E88"/>
    <w:rsid w:val="008B5235"/>
    <w:rsid w:val="008B52AF"/>
    <w:rsid w:val="008B7456"/>
    <w:rsid w:val="008B7D97"/>
    <w:rsid w:val="008C0443"/>
    <w:rsid w:val="008C1766"/>
    <w:rsid w:val="008C1A8D"/>
    <w:rsid w:val="008C2A32"/>
    <w:rsid w:val="008C31BA"/>
    <w:rsid w:val="008C7A1F"/>
    <w:rsid w:val="008C7B93"/>
    <w:rsid w:val="008D0D99"/>
    <w:rsid w:val="008D14EB"/>
    <w:rsid w:val="008D65AF"/>
    <w:rsid w:val="008D7E9E"/>
    <w:rsid w:val="008E32CE"/>
    <w:rsid w:val="008E4E56"/>
    <w:rsid w:val="008E4EB3"/>
    <w:rsid w:val="008E5038"/>
    <w:rsid w:val="008E51F9"/>
    <w:rsid w:val="008F54AF"/>
    <w:rsid w:val="008F62C2"/>
    <w:rsid w:val="009033C7"/>
    <w:rsid w:val="00904E68"/>
    <w:rsid w:val="0091256C"/>
    <w:rsid w:val="00913106"/>
    <w:rsid w:val="00915C00"/>
    <w:rsid w:val="009362EB"/>
    <w:rsid w:val="00954D18"/>
    <w:rsid w:val="009617D9"/>
    <w:rsid w:val="00963B8E"/>
    <w:rsid w:val="00965423"/>
    <w:rsid w:val="00970842"/>
    <w:rsid w:val="00976A65"/>
    <w:rsid w:val="00981A19"/>
    <w:rsid w:val="009850C8"/>
    <w:rsid w:val="00995701"/>
    <w:rsid w:val="009A08AA"/>
    <w:rsid w:val="009A6342"/>
    <w:rsid w:val="009B0E2D"/>
    <w:rsid w:val="009B15E5"/>
    <w:rsid w:val="009B5AA2"/>
    <w:rsid w:val="009C7487"/>
    <w:rsid w:val="009D58D7"/>
    <w:rsid w:val="00A01F31"/>
    <w:rsid w:val="00A06D85"/>
    <w:rsid w:val="00A11A74"/>
    <w:rsid w:val="00A11C7E"/>
    <w:rsid w:val="00A17CA4"/>
    <w:rsid w:val="00A2031A"/>
    <w:rsid w:val="00A237D4"/>
    <w:rsid w:val="00A24169"/>
    <w:rsid w:val="00A242A7"/>
    <w:rsid w:val="00A34D56"/>
    <w:rsid w:val="00A36347"/>
    <w:rsid w:val="00A37CE2"/>
    <w:rsid w:val="00A37D62"/>
    <w:rsid w:val="00A42791"/>
    <w:rsid w:val="00A43CD9"/>
    <w:rsid w:val="00A466CC"/>
    <w:rsid w:val="00A50986"/>
    <w:rsid w:val="00A57C05"/>
    <w:rsid w:val="00A6102D"/>
    <w:rsid w:val="00A61D84"/>
    <w:rsid w:val="00A66019"/>
    <w:rsid w:val="00A70118"/>
    <w:rsid w:val="00A75108"/>
    <w:rsid w:val="00A80486"/>
    <w:rsid w:val="00A8095F"/>
    <w:rsid w:val="00A91277"/>
    <w:rsid w:val="00A96A48"/>
    <w:rsid w:val="00A97465"/>
    <w:rsid w:val="00AA0CA2"/>
    <w:rsid w:val="00AA5F1C"/>
    <w:rsid w:val="00AB4CDA"/>
    <w:rsid w:val="00AB51FE"/>
    <w:rsid w:val="00AB6269"/>
    <w:rsid w:val="00AC56D5"/>
    <w:rsid w:val="00AE4330"/>
    <w:rsid w:val="00B030BB"/>
    <w:rsid w:val="00B06B48"/>
    <w:rsid w:val="00B06D3F"/>
    <w:rsid w:val="00B076B4"/>
    <w:rsid w:val="00B1119D"/>
    <w:rsid w:val="00B120B1"/>
    <w:rsid w:val="00B22F07"/>
    <w:rsid w:val="00B24819"/>
    <w:rsid w:val="00B2653F"/>
    <w:rsid w:val="00B33AE9"/>
    <w:rsid w:val="00B36BDF"/>
    <w:rsid w:val="00B41E8B"/>
    <w:rsid w:val="00B42A44"/>
    <w:rsid w:val="00B4388C"/>
    <w:rsid w:val="00B43A46"/>
    <w:rsid w:val="00B510D5"/>
    <w:rsid w:val="00B568FB"/>
    <w:rsid w:val="00B65E7E"/>
    <w:rsid w:val="00B7319B"/>
    <w:rsid w:val="00B75246"/>
    <w:rsid w:val="00B76A5E"/>
    <w:rsid w:val="00B77395"/>
    <w:rsid w:val="00B86160"/>
    <w:rsid w:val="00B86F71"/>
    <w:rsid w:val="00B96094"/>
    <w:rsid w:val="00BA44E7"/>
    <w:rsid w:val="00BA7B6F"/>
    <w:rsid w:val="00BB01B6"/>
    <w:rsid w:val="00BB086D"/>
    <w:rsid w:val="00BB1AB8"/>
    <w:rsid w:val="00BC0296"/>
    <w:rsid w:val="00BC662D"/>
    <w:rsid w:val="00BD267F"/>
    <w:rsid w:val="00BD2BD0"/>
    <w:rsid w:val="00BD345D"/>
    <w:rsid w:val="00BD5D47"/>
    <w:rsid w:val="00BD67F0"/>
    <w:rsid w:val="00BE0ED7"/>
    <w:rsid w:val="00BE3078"/>
    <w:rsid w:val="00BE687E"/>
    <w:rsid w:val="00BF0E82"/>
    <w:rsid w:val="00BF71D7"/>
    <w:rsid w:val="00C05DC7"/>
    <w:rsid w:val="00C0668E"/>
    <w:rsid w:val="00C06E14"/>
    <w:rsid w:val="00C06F8B"/>
    <w:rsid w:val="00C10344"/>
    <w:rsid w:val="00C12211"/>
    <w:rsid w:val="00C20FD4"/>
    <w:rsid w:val="00C22D59"/>
    <w:rsid w:val="00C23D04"/>
    <w:rsid w:val="00C3190C"/>
    <w:rsid w:val="00C326C8"/>
    <w:rsid w:val="00C32FDF"/>
    <w:rsid w:val="00C34927"/>
    <w:rsid w:val="00C36546"/>
    <w:rsid w:val="00C3703C"/>
    <w:rsid w:val="00C41C47"/>
    <w:rsid w:val="00C44A38"/>
    <w:rsid w:val="00C51B85"/>
    <w:rsid w:val="00C55BF1"/>
    <w:rsid w:val="00C56FD7"/>
    <w:rsid w:val="00C6370A"/>
    <w:rsid w:val="00C65A70"/>
    <w:rsid w:val="00C665DA"/>
    <w:rsid w:val="00C81643"/>
    <w:rsid w:val="00C84292"/>
    <w:rsid w:val="00C856EE"/>
    <w:rsid w:val="00C86A4B"/>
    <w:rsid w:val="00C92DBD"/>
    <w:rsid w:val="00C97814"/>
    <w:rsid w:val="00CA2F48"/>
    <w:rsid w:val="00CA613C"/>
    <w:rsid w:val="00CB33FE"/>
    <w:rsid w:val="00CB50CD"/>
    <w:rsid w:val="00CC3782"/>
    <w:rsid w:val="00CC3A75"/>
    <w:rsid w:val="00CC4B21"/>
    <w:rsid w:val="00CC561F"/>
    <w:rsid w:val="00CC5B60"/>
    <w:rsid w:val="00CD0DCE"/>
    <w:rsid w:val="00CD2DFB"/>
    <w:rsid w:val="00CD4659"/>
    <w:rsid w:val="00CE3BC9"/>
    <w:rsid w:val="00CF2727"/>
    <w:rsid w:val="00CF6780"/>
    <w:rsid w:val="00D005F2"/>
    <w:rsid w:val="00D02954"/>
    <w:rsid w:val="00D03F35"/>
    <w:rsid w:val="00D14173"/>
    <w:rsid w:val="00D1591E"/>
    <w:rsid w:val="00D178E2"/>
    <w:rsid w:val="00D22A02"/>
    <w:rsid w:val="00D2404B"/>
    <w:rsid w:val="00D24B94"/>
    <w:rsid w:val="00D325C9"/>
    <w:rsid w:val="00D47842"/>
    <w:rsid w:val="00D47C55"/>
    <w:rsid w:val="00D513A7"/>
    <w:rsid w:val="00D54EFF"/>
    <w:rsid w:val="00D63E6D"/>
    <w:rsid w:val="00D66A80"/>
    <w:rsid w:val="00D66DEF"/>
    <w:rsid w:val="00D70374"/>
    <w:rsid w:val="00D768B4"/>
    <w:rsid w:val="00D85C3E"/>
    <w:rsid w:val="00D96AFA"/>
    <w:rsid w:val="00DB222C"/>
    <w:rsid w:val="00DB456D"/>
    <w:rsid w:val="00DC12C7"/>
    <w:rsid w:val="00DD3600"/>
    <w:rsid w:val="00DF34CA"/>
    <w:rsid w:val="00DF694B"/>
    <w:rsid w:val="00E0451C"/>
    <w:rsid w:val="00E0533C"/>
    <w:rsid w:val="00E1154C"/>
    <w:rsid w:val="00E23C82"/>
    <w:rsid w:val="00E31D57"/>
    <w:rsid w:val="00E33955"/>
    <w:rsid w:val="00E345B9"/>
    <w:rsid w:val="00E40B79"/>
    <w:rsid w:val="00E421F5"/>
    <w:rsid w:val="00E43C17"/>
    <w:rsid w:val="00E468BC"/>
    <w:rsid w:val="00E47386"/>
    <w:rsid w:val="00E5114D"/>
    <w:rsid w:val="00E52737"/>
    <w:rsid w:val="00E52917"/>
    <w:rsid w:val="00E64909"/>
    <w:rsid w:val="00E6509B"/>
    <w:rsid w:val="00E655A4"/>
    <w:rsid w:val="00E65BA9"/>
    <w:rsid w:val="00E663CE"/>
    <w:rsid w:val="00E73B2B"/>
    <w:rsid w:val="00E74505"/>
    <w:rsid w:val="00E86F65"/>
    <w:rsid w:val="00E91955"/>
    <w:rsid w:val="00E92117"/>
    <w:rsid w:val="00E92F67"/>
    <w:rsid w:val="00EB34BA"/>
    <w:rsid w:val="00EB5E59"/>
    <w:rsid w:val="00EB66C2"/>
    <w:rsid w:val="00EB6E71"/>
    <w:rsid w:val="00EC5E59"/>
    <w:rsid w:val="00EC6ED8"/>
    <w:rsid w:val="00EC74EC"/>
    <w:rsid w:val="00EC784F"/>
    <w:rsid w:val="00ED1EF3"/>
    <w:rsid w:val="00ED5328"/>
    <w:rsid w:val="00ED64C3"/>
    <w:rsid w:val="00EE1034"/>
    <w:rsid w:val="00EE2035"/>
    <w:rsid w:val="00EE66EC"/>
    <w:rsid w:val="00EF18B3"/>
    <w:rsid w:val="00EF55FB"/>
    <w:rsid w:val="00F17DF7"/>
    <w:rsid w:val="00F22737"/>
    <w:rsid w:val="00F23330"/>
    <w:rsid w:val="00F23DD1"/>
    <w:rsid w:val="00F263A6"/>
    <w:rsid w:val="00F34167"/>
    <w:rsid w:val="00F370AB"/>
    <w:rsid w:val="00F5002E"/>
    <w:rsid w:val="00F50BB8"/>
    <w:rsid w:val="00F53368"/>
    <w:rsid w:val="00F53B3F"/>
    <w:rsid w:val="00F54523"/>
    <w:rsid w:val="00F65071"/>
    <w:rsid w:val="00F6555C"/>
    <w:rsid w:val="00F740AC"/>
    <w:rsid w:val="00F767C8"/>
    <w:rsid w:val="00F846A3"/>
    <w:rsid w:val="00F86C0B"/>
    <w:rsid w:val="00F92030"/>
    <w:rsid w:val="00F951E5"/>
    <w:rsid w:val="00FA487F"/>
    <w:rsid w:val="00FA610D"/>
    <w:rsid w:val="00FB013F"/>
    <w:rsid w:val="00FC09A7"/>
    <w:rsid w:val="00FC2B41"/>
    <w:rsid w:val="00FC688C"/>
    <w:rsid w:val="00FD24E9"/>
    <w:rsid w:val="00FD3850"/>
    <w:rsid w:val="00FD4807"/>
    <w:rsid w:val="00FE6997"/>
    <w:rsid w:val="00FE7986"/>
    <w:rsid w:val="00FF2780"/>
    <w:rsid w:val="00FF329E"/>
    <w:rsid w:val="00FF448F"/>
    <w:rsid w:val="00FF4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A09BA"/>
    <w:pPr>
      <w:ind w:left="357" w:hanging="357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locked/>
    <w:rsid w:val="00366483"/>
    <w:pPr>
      <w:keepNext/>
      <w:outlineLvl w:val="0"/>
    </w:pPr>
    <w:rPr>
      <w:rFonts w:ascii="Tahoma" w:hAnsi="Tahoma" w:cs="Tahoma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1460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981A19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1460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81A19"/>
    <w:rPr>
      <w:rFonts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rsid w:val="0036701F"/>
    <w:rPr>
      <w:rFonts w:cs="Times New Roman"/>
      <w:color w:val="0000FF"/>
      <w:u w:val="single"/>
    </w:rPr>
  </w:style>
  <w:style w:type="table" w:styleId="Mkatabulky">
    <w:name w:val="Table Grid"/>
    <w:basedOn w:val="Normlntabulka"/>
    <w:uiPriority w:val="99"/>
    <w:rsid w:val="003670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ostrnky">
    <w:name w:val="page number"/>
    <w:basedOn w:val="Standardnpsmoodstavce"/>
    <w:uiPriority w:val="99"/>
    <w:rsid w:val="001C30B0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rsid w:val="00FF465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81A19"/>
    <w:rPr>
      <w:rFonts w:cs="Times New Roman"/>
      <w:sz w:val="2"/>
    </w:rPr>
  </w:style>
  <w:style w:type="character" w:customStyle="1" w:styleId="apple-style-span">
    <w:name w:val="apple-style-span"/>
    <w:basedOn w:val="Standardnpsmoodstavce"/>
    <w:uiPriority w:val="99"/>
    <w:rsid w:val="001500BA"/>
    <w:rPr>
      <w:rFonts w:cs="Times New Roman"/>
    </w:rPr>
  </w:style>
  <w:style w:type="character" w:customStyle="1" w:styleId="apple-converted-space">
    <w:name w:val="apple-converted-space"/>
    <w:basedOn w:val="Standardnpsmoodstavce"/>
    <w:uiPriority w:val="99"/>
    <w:rsid w:val="001500BA"/>
    <w:rPr>
      <w:rFonts w:cs="Times New Roman"/>
    </w:rPr>
  </w:style>
  <w:style w:type="character" w:customStyle="1" w:styleId="tsubjname">
    <w:name w:val="tsubjname"/>
    <w:basedOn w:val="Standardnpsmoodstavce"/>
    <w:rsid w:val="005068DA"/>
    <w:rPr>
      <w:rFonts w:cs="Times New Roman"/>
    </w:rPr>
  </w:style>
  <w:style w:type="character" w:styleId="Siln">
    <w:name w:val="Strong"/>
    <w:basedOn w:val="Standardnpsmoodstavce"/>
    <w:uiPriority w:val="99"/>
    <w:qFormat/>
    <w:rsid w:val="00141F60"/>
    <w:rPr>
      <w:rFonts w:cs="Times New Roman"/>
      <w:b/>
      <w:bCs/>
    </w:rPr>
  </w:style>
  <w:style w:type="character" w:styleId="Sledovanodkaz">
    <w:name w:val="FollowedHyperlink"/>
    <w:basedOn w:val="Standardnpsmoodstavce"/>
    <w:uiPriority w:val="99"/>
    <w:rsid w:val="001A5F40"/>
    <w:rPr>
      <w:rFonts w:cs="Times New Roman"/>
      <w:color w:val="800080"/>
      <w:u w:val="single"/>
    </w:rPr>
  </w:style>
  <w:style w:type="paragraph" w:customStyle="1" w:styleId="Nadpis25">
    <w:name w:val="Nadpis 25"/>
    <w:basedOn w:val="Normln"/>
    <w:uiPriority w:val="99"/>
    <w:rsid w:val="009A6342"/>
    <w:pPr>
      <w:spacing w:before="270" w:after="360" w:line="240" w:lineRule="atLeast"/>
      <w:outlineLvl w:val="2"/>
    </w:pPr>
    <w:rPr>
      <w:sz w:val="39"/>
      <w:szCs w:val="39"/>
    </w:rPr>
  </w:style>
  <w:style w:type="character" w:customStyle="1" w:styleId="Siln6">
    <w:name w:val="Silné6"/>
    <w:basedOn w:val="Standardnpsmoodstavce"/>
    <w:uiPriority w:val="99"/>
    <w:rsid w:val="00BE687E"/>
    <w:rPr>
      <w:rFonts w:cs="Times New Roman"/>
      <w:b/>
      <w:bCs/>
    </w:rPr>
  </w:style>
  <w:style w:type="paragraph" w:styleId="Rozloendokumentu">
    <w:name w:val="Document Map"/>
    <w:basedOn w:val="Normln"/>
    <w:link w:val="RozloendokumentuChar"/>
    <w:uiPriority w:val="99"/>
    <w:semiHidden/>
    <w:rsid w:val="00D178E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locked/>
    <w:rsid w:val="008E32CE"/>
    <w:rPr>
      <w:rFonts w:cs="Times New Roman"/>
      <w:sz w:val="2"/>
    </w:rPr>
  </w:style>
  <w:style w:type="paragraph" w:styleId="Odstavecseseznamem">
    <w:name w:val="List Paragraph"/>
    <w:basedOn w:val="Normln"/>
    <w:uiPriority w:val="34"/>
    <w:qFormat/>
    <w:rsid w:val="00233693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366483"/>
    <w:rPr>
      <w:rFonts w:ascii="Tahoma" w:hAnsi="Tahoma" w:cs="Tahoma"/>
      <w:b/>
      <w:bCs/>
      <w:szCs w:val="24"/>
    </w:rPr>
  </w:style>
  <w:style w:type="paragraph" w:styleId="Zkladntext">
    <w:name w:val="Body Text"/>
    <w:basedOn w:val="Normln"/>
    <w:link w:val="ZkladntextChar"/>
    <w:rsid w:val="00366483"/>
    <w:pPr>
      <w:widowControl w:val="0"/>
      <w:spacing w:line="288" w:lineRule="auto"/>
    </w:pPr>
    <w:rPr>
      <w:noProof/>
      <w:szCs w:val="20"/>
    </w:rPr>
  </w:style>
  <w:style w:type="character" w:customStyle="1" w:styleId="ZkladntextChar">
    <w:name w:val="Základní text Char"/>
    <w:basedOn w:val="Standardnpsmoodstavce"/>
    <w:link w:val="Zkladntext"/>
    <w:rsid w:val="00366483"/>
    <w:rPr>
      <w:noProof/>
      <w:sz w:val="24"/>
      <w:szCs w:val="20"/>
    </w:rPr>
  </w:style>
  <w:style w:type="paragraph" w:styleId="Normlnweb">
    <w:name w:val="Normal (Web)"/>
    <w:basedOn w:val="Normln"/>
    <w:uiPriority w:val="99"/>
    <w:semiHidden/>
    <w:unhideWhenUsed/>
    <w:rsid w:val="00593E99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A09BA"/>
    <w:pPr>
      <w:ind w:left="357" w:hanging="357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locked/>
    <w:rsid w:val="00366483"/>
    <w:pPr>
      <w:keepNext/>
      <w:outlineLvl w:val="0"/>
    </w:pPr>
    <w:rPr>
      <w:rFonts w:ascii="Tahoma" w:hAnsi="Tahoma" w:cs="Tahoma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14602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981A19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1460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81A19"/>
    <w:rPr>
      <w:rFonts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rsid w:val="0036701F"/>
    <w:rPr>
      <w:rFonts w:cs="Times New Roman"/>
      <w:color w:val="0000FF"/>
      <w:u w:val="single"/>
    </w:rPr>
  </w:style>
  <w:style w:type="table" w:styleId="Mkatabulky">
    <w:name w:val="Table Grid"/>
    <w:basedOn w:val="Normlntabulka"/>
    <w:uiPriority w:val="99"/>
    <w:rsid w:val="003670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ostrnky">
    <w:name w:val="page number"/>
    <w:basedOn w:val="Standardnpsmoodstavce"/>
    <w:uiPriority w:val="99"/>
    <w:rsid w:val="001C30B0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rsid w:val="00FF465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81A19"/>
    <w:rPr>
      <w:rFonts w:cs="Times New Roman"/>
      <w:sz w:val="2"/>
    </w:rPr>
  </w:style>
  <w:style w:type="character" w:customStyle="1" w:styleId="apple-style-span">
    <w:name w:val="apple-style-span"/>
    <w:basedOn w:val="Standardnpsmoodstavce"/>
    <w:uiPriority w:val="99"/>
    <w:rsid w:val="001500BA"/>
    <w:rPr>
      <w:rFonts w:cs="Times New Roman"/>
    </w:rPr>
  </w:style>
  <w:style w:type="character" w:customStyle="1" w:styleId="apple-converted-space">
    <w:name w:val="apple-converted-space"/>
    <w:basedOn w:val="Standardnpsmoodstavce"/>
    <w:uiPriority w:val="99"/>
    <w:rsid w:val="001500BA"/>
    <w:rPr>
      <w:rFonts w:cs="Times New Roman"/>
    </w:rPr>
  </w:style>
  <w:style w:type="character" w:customStyle="1" w:styleId="tsubjname">
    <w:name w:val="tsubjname"/>
    <w:basedOn w:val="Standardnpsmoodstavce"/>
    <w:rsid w:val="005068DA"/>
    <w:rPr>
      <w:rFonts w:cs="Times New Roman"/>
    </w:rPr>
  </w:style>
  <w:style w:type="character" w:styleId="Siln">
    <w:name w:val="Strong"/>
    <w:basedOn w:val="Standardnpsmoodstavce"/>
    <w:uiPriority w:val="99"/>
    <w:qFormat/>
    <w:rsid w:val="00141F60"/>
    <w:rPr>
      <w:rFonts w:cs="Times New Roman"/>
      <w:b/>
      <w:bCs/>
    </w:rPr>
  </w:style>
  <w:style w:type="character" w:styleId="Sledovanodkaz">
    <w:name w:val="FollowedHyperlink"/>
    <w:basedOn w:val="Standardnpsmoodstavce"/>
    <w:uiPriority w:val="99"/>
    <w:rsid w:val="001A5F40"/>
    <w:rPr>
      <w:rFonts w:cs="Times New Roman"/>
      <w:color w:val="800080"/>
      <w:u w:val="single"/>
    </w:rPr>
  </w:style>
  <w:style w:type="paragraph" w:customStyle="1" w:styleId="Nadpis25">
    <w:name w:val="Nadpis 25"/>
    <w:basedOn w:val="Normln"/>
    <w:uiPriority w:val="99"/>
    <w:rsid w:val="009A6342"/>
    <w:pPr>
      <w:spacing w:before="270" w:after="360" w:line="240" w:lineRule="atLeast"/>
      <w:outlineLvl w:val="2"/>
    </w:pPr>
    <w:rPr>
      <w:sz w:val="39"/>
      <w:szCs w:val="39"/>
    </w:rPr>
  </w:style>
  <w:style w:type="character" w:customStyle="1" w:styleId="Siln6">
    <w:name w:val="Silné6"/>
    <w:basedOn w:val="Standardnpsmoodstavce"/>
    <w:uiPriority w:val="99"/>
    <w:rsid w:val="00BE687E"/>
    <w:rPr>
      <w:rFonts w:cs="Times New Roman"/>
      <w:b/>
      <w:bCs/>
    </w:rPr>
  </w:style>
  <w:style w:type="paragraph" w:styleId="Rozloendokumentu">
    <w:name w:val="Document Map"/>
    <w:basedOn w:val="Normln"/>
    <w:link w:val="RozloendokumentuChar"/>
    <w:uiPriority w:val="99"/>
    <w:semiHidden/>
    <w:rsid w:val="00D178E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locked/>
    <w:rsid w:val="008E32CE"/>
    <w:rPr>
      <w:rFonts w:cs="Times New Roman"/>
      <w:sz w:val="2"/>
    </w:rPr>
  </w:style>
  <w:style w:type="paragraph" w:styleId="Odstavecseseznamem">
    <w:name w:val="List Paragraph"/>
    <w:basedOn w:val="Normln"/>
    <w:uiPriority w:val="34"/>
    <w:qFormat/>
    <w:rsid w:val="00233693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366483"/>
    <w:rPr>
      <w:rFonts w:ascii="Tahoma" w:hAnsi="Tahoma" w:cs="Tahoma"/>
      <w:b/>
      <w:bCs/>
      <w:szCs w:val="24"/>
    </w:rPr>
  </w:style>
  <w:style w:type="paragraph" w:styleId="Zkladntext">
    <w:name w:val="Body Text"/>
    <w:basedOn w:val="Normln"/>
    <w:link w:val="ZkladntextChar"/>
    <w:rsid w:val="00366483"/>
    <w:pPr>
      <w:widowControl w:val="0"/>
      <w:spacing w:line="288" w:lineRule="auto"/>
    </w:pPr>
    <w:rPr>
      <w:noProof/>
      <w:szCs w:val="20"/>
    </w:rPr>
  </w:style>
  <w:style w:type="character" w:customStyle="1" w:styleId="ZkladntextChar">
    <w:name w:val="Základní text Char"/>
    <w:basedOn w:val="Standardnpsmoodstavce"/>
    <w:link w:val="Zkladntext"/>
    <w:rsid w:val="00366483"/>
    <w:rPr>
      <w:noProof/>
      <w:sz w:val="24"/>
      <w:szCs w:val="20"/>
    </w:rPr>
  </w:style>
  <w:style w:type="paragraph" w:styleId="Normlnweb">
    <w:name w:val="Normal (Web)"/>
    <w:basedOn w:val="Normln"/>
    <w:uiPriority w:val="99"/>
    <w:semiHidden/>
    <w:unhideWhenUsed/>
    <w:rsid w:val="00593E99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95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5744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22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2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2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22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2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2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22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2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2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22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2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2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2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22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2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2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2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22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2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2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2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22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2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2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2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22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2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2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22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2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2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22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2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2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22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2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2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2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22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2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2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22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2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2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2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22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2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2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22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2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2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22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2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2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22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2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2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22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2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2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2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22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2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2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2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22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2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622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22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622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622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2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2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2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6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enovo\Plocha\R&#367;zn&#233;\hlavi&#269;kov&#253;%20pap&#237;r%20kraje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E98F83-626B-45F7-B786-7B513274D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 kraje</Template>
  <TotalTime>0</TotalTime>
  <Pages>1</Pages>
  <Words>285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Zpracoval:</vt:lpstr>
    </vt:vector>
  </TitlesOfParts>
  <Company>kulk</Company>
  <LinksUpToDate>false</LinksUpToDate>
  <CharactersWithSpaces>1964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Zpracoval:</dc:title>
  <dc:creator>LENOVO USER</dc:creator>
  <cp:lastModifiedBy>Mochalova Dalila</cp:lastModifiedBy>
  <cp:revision>2</cp:revision>
  <cp:lastPrinted>2014-03-26T09:47:00Z</cp:lastPrinted>
  <dcterms:created xsi:type="dcterms:W3CDTF">2015-06-10T05:47:00Z</dcterms:created>
  <dcterms:modified xsi:type="dcterms:W3CDTF">2015-06-10T05:47:00Z</dcterms:modified>
</cp:coreProperties>
</file>